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45"/>
        <w:gridCol w:w="9044"/>
      </w:tblGrid>
      <w:tr w:rsidR="00521B9C" w:rsidRPr="00E343F4" w14:paraId="4AB9BCAA" w14:textId="77777777" w:rsidTr="00ED4F70">
        <w:trPr>
          <w:trHeight w:val="680"/>
        </w:trPr>
        <w:tc>
          <w:tcPr>
            <w:tcW w:w="845" w:type="dxa"/>
          </w:tcPr>
          <w:p w14:paraId="69CF2983" w14:textId="77777777" w:rsidR="00521B9C" w:rsidRDefault="00521B9C" w:rsidP="00ED4F70">
            <w:pPr>
              <w:rPr>
                <w:b/>
                <w:bCs/>
                <w:sz w:val="23"/>
                <w:szCs w:val="23"/>
              </w:rPr>
            </w:pPr>
            <w:r>
              <w:rPr>
                <w:noProof/>
                <w:lang w:eastAsia="de-CH"/>
              </w:rPr>
              <w:drawing>
                <wp:anchor distT="0" distB="0" distL="114300" distR="114300" simplePos="0" relativeHeight="251659264" behindDoc="0" locked="0" layoutInCell="1" allowOverlap="1" wp14:anchorId="5D60A5D8" wp14:editId="5FC72F00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26670</wp:posOffset>
                  </wp:positionV>
                  <wp:extent cx="349250" cy="391795"/>
                  <wp:effectExtent l="19050" t="0" r="0" b="0"/>
                  <wp:wrapNone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50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7867C5" w14:textId="77777777" w:rsidR="00521B9C" w:rsidRPr="009E58A1" w:rsidRDefault="00521B9C" w:rsidP="00ED4F7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044" w:type="dxa"/>
          </w:tcPr>
          <w:p w14:paraId="6531E0F5" w14:textId="77777777" w:rsidR="00521B9C" w:rsidRDefault="00521B9C" w:rsidP="00ED4F70">
            <w:pPr>
              <w:rPr>
                <w:b/>
              </w:rPr>
            </w:pPr>
            <w:r>
              <w:rPr>
                <w:b/>
              </w:rPr>
              <w:t>Tiefbauamt Graubünden, Sektion Materialtechnologie</w:t>
            </w:r>
          </w:p>
          <w:p w14:paraId="45900287" w14:textId="77777777" w:rsidR="00521B9C" w:rsidRDefault="00521B9C" w:rsidP="00ED4F70">
            <w:pPr>
              <w:rPr>
                <w:bCs/>
                <w:sz w:val="16"/>
                <w:szCs w:val="16"/>
              </w:rPr>
            </w:pPr>
            <w:r w:rsidRPr="00DD3AF8">
              <w:rPr>
                <w:bCs/>
                <w:sz w:val="16"/>
                <w:szCs w:val="16"/>
              </w:rPr>
              <w:t>Sägenstrasse 76a, 7000 Chur</w:t>
            </w:r>
          </w:p>
          <w:p w14:paraId="40BDC19F" w14:textId="77777777" w:rsidR="00521B9C" w:rsidRPr="00DD3AF8" w:rsidRDefault="00521B9C" w:rsidP="00ED4F70">
            <w:pPr>
              <w:rPr>
                <w:bCs/>
                <w:sz w:val="16"/>
                <w:szCs w:val="16"/>
              </w:rPr>
            </w:pPr>
            <w:r w:rsidRPr="009A0A31">
              <w:rPr>
                <w:bCs/>
                <w:sz w:val="16"/>
                <w:szCs w:val="16"/>
              </w:rPr>
              <w:t>Telefon 081 257 38 40</w:t>
            </w:r>
            <w:r>
              <w:rPr>
                <w:bCs/>
                <w:sz w:val="16"/>
                <w:szCs w:val="16"/>
              </w:rPr>
              <w:t xml:space="preserve">                                                                                     </w:t>
            </w:r>
            <w:r w:rsidRPr="008C17D5">
              <w:rPr>
                <w:sz w:val="16"/>
                <w:szCs w:val="16"/>
              </w:rPr>
              <w:t>Abgang (Ort, Datum):</w:t>
            </w:r>
            <w:r>
              <w:t xml:space="preserve">  </w:t>
            </w:r>
            <w:r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bookmarkStart w:id="0" w:name="Text20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....................</w:t>
            </w:r>
            <w:bookmarkEnd w:id="1"/>
            <w:r>
              <w:fldChar w:fldCharType="end"/>
            </w:r>
            <w:bookmarkEnd w:id="0"/>
          </w:p>
        </w:tc>
      </w:tr>
    </w:tbl>
    <w:p w14:paraId="52879FAC" w14:textId="77777777" w:rsidR="00521B9C" w:rsidRDefault="00521B9C" w:rsidP="00521B9C">
      <w:pPr>
        <w:rPr>
          <w:b/>
          <w:bCs/>
          <w:sz w:val="24"/>
          <w:szCs w:val="24"/>
        </w:rPr>
      </w:pPr>
      <w:r w:rsidRPr="006C303F">
        <w:rPr>
          <w:b/>
          <w:bCs/>
          <w:sz w:val="24"/>
          <w:szCs w:val="24"/>
        </w:rPr>
        <w:t>Untersuchung</w:t>
      </w:r>
      <w:r>
        <w:rPr>
          <w:b/>
          <w:bCs/>
          <w:sz w:val="24"/>
          <w:szCs w:val="24"/>
        </w:rPr>
        <w:t xml:space="preserve"> von Asphaltbohrkernen nach Prüfplan                                        Auftrag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1526"/>
        <w:gridCol w:w="8363"/>
      </w:tblGrid>
      <w:tr w:rsidR="00521B9C" w:rsidRPr="0099436E" w14:paraId="21EA31CB" w14:textId="77777777" w:rsidTr="00ED4F70">
        <w:trPr>
          <w:trHeight w:hRule="exact" w:val="369"/>
        </w:trPr>
        <w:tc>
          <w:tcPr>
            <w:tcW w:w="1526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38056220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Auftraggeber-adresse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23AE5" w14:textId="77777777" w:rsidR="00521B9C" w:rsidRPr="0099436E" w:rsidRDefault="00521B9C" w:rsidP="00ED4F70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11E02908" w14:textId="77777777" w:rsidTr="00ED4F70">
        <w:trPr>
          <w:trHeight w:hRule="exact"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8500FA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Bauleitungs</w:t>
            </w:r>
            <w:r w:rsidRPr="0099436E">
              <w:rPr>
                <w:sz w:val="16"/>
                <w:szCs w:val="16"/>
              </w:rPr>
              <w:t>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83548D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Auftraggeber</w:t>
            </w:r>
          </w:p>
          <w:p w14:paraId="3E4FAE58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keine   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andere: </w:t>
            </w:r>
            <w:bookmarkStart w:id="2" w:name="Text30"/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bookmarkEnd w:id="2"/>
          </w:p>
        </w:tc>
      </w:tr>
      <w:tr w:rsidR="00521B9C" w:rsidRPr="0099436E" w14:paraId="5C74EF85" w14:textId="77777777" w:rsidTr="00ED4F70">
        <w:trPr>
          <w:trHeight w:hRule="exact"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92E12F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Unternehmer-adresse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5BAA4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Auftraggeber</w:t>
            </w:r>
          </w:p>
          <w:p w14:paraId="4265F501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keine   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andere: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338FAB12" w14:textId="77777777" w:rsidTr="00ED4F70">
        <w:trPr>
          <w:trHeight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159816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Verrechnung 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0784482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keine Verrechnung</w:t>
            </w:r>
          </w:p>
          <w:p w14:paraId="70E8F1C3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Rechnungsadresse</w:t>
            </w:r>
            <w:r w:rsidRPr="0099436E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29A2944D" w14:textId="77777777" w:rsidR="00521B9C" w:rsidRPr="00565205" w:rsidRDefault="00521B9C" w:rsidP="00521B9C">
      <w:pPr>
        <w:spacing w:before="80"/>
        <w:rPr>
          <w:bCs/>
          <w:sz w:val="20"/>
        </w:rPr>
      </w:pPr>
      <w:r w:rsidRPr="00565205">
        <w:rPr>
          <w:b/>
          <w:bCs/>
          <w:sz w:val="20"/>
        </w:rPr>
        <w:t>Baustelle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1526"/>
        <w:gridCol w:w="8363"/>
      </w:tblGrid>
      <w:tr w:rsidR="00521B9C" w:rsidRPr="0099436E" w14:paraId="1160DE0C" w14:textId="77777777" w:rsidTr="00ED4F70">
        <w:trPr>
          <w:trHeight w:hRule="exact" w:val="369"/>
        </w:trPr>
        <w:tc>
          <w:tcPr>
            <w:tcW w:w="1526" w:type="dxa"/>
            <w:vAlign w:val="center"/>
          </w:tcPr>
          <w:p w14:paraId="5D2021BE" w14:textId="77777777" w:rsidR="00521B9C" w:rsidRPr="0099436E" w:rsidRDefault="00521B9C" w:rsidP="00ED4F70">
            <w:pPr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Strassenzug</w:t>
            </w:r>
          </w:p>
        </w:tc>
        <w:tc>
          <w:tcPr>
            <w:tcW w:w="8363" w:type="dxa"/>
          </w:tcPr>
          <w:p w14:paraId="34BB52B6" w14:textId="77777777" w:rsidR="00521B9C" w:rsidRPr="0099436E" w:rsidRDefault="00521B9C" w:rsidP="00ED4F70">
            <w:pPr>
              <w:spacing w:before="16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61CF1F0C" w14:textId="77777777" w:rsidTr="00ED4F70">
        <w:trPr>
          <w:trHeight w:val="369"/>
        </w:trPr>
        <w:tc>
          <w:tcPr>
            <w:tcW w:w="1526" w:type="dxa"/>
            <w:vAlign w:val="center"/>
          </w:tcPr>
          <w:p w14:paraId="4C33223D" w14:textId="77777777" w:rsidR="00521B9C" w:rsidRPr="0099436E" w:rsidRDefault="00521B9C" w:rsidP="00ED4F70">
            <w:pPr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Einbaustrecke</w:t>
            </w:r>
            <w:r>
              <w:rPr>
                <w:sz w:val="16"/>
                <w:szCs w:val="16"/>
              </w:rPr>
              <w:t>,</w:t>
            </w:r>
          </w:p>
          <w:p w14:paraId="60B55A9F" w14:textId="77777777" w:rsidR="00521B9C" w:rsidRPr="0099436E" w:rsidRDefault="00521B9C" w:rsidP="00ED4F70">
            <w:pPr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Kilometrierung</w:t>
            </w:r>
          </w:p>
        </w:tc>
        <w:tc>
          <w:tcPr>
            <w:tcW w:w="8363" w:type="dxa"/>
            <w:vAlign w:val="bottom"/>
          </w:tcPr>
          <w:p w14:paraId="28626526" w14:textId="77777777" w:rsidR="00521B9C" w:rsidRPr="0099436E" w:rsidRDefault="00521B9C" w:rsidP="00ED4F70">
            <w:pPr>
              <w:spacing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61E6EAB2" w14:textId="77777777" w:rsidR="00521B9C" w:rsidRDefault="00521B9C" w:rsidP="00521B9C">
      <w:pPr>
        <w:spacing w:before="80"/>
        <w:rPr>
          <w:b/>
          <w:bCs/>
          <w:sz w:val="20"/>
        </w:rPr>
      </w:pPr>
      <w:r>
        <w:rPr>
          <w:b/>
          <w:bCs/>
          <w:sz w:val="20"/>
        </w:rPr>
        <w:t>Belagsaufbau</w:t>
      </w:r>
      <w:r w:rsidRPr="005D4C43">
        <w:rPr>
          <w:bCs/>
          <w:sz w:val="16"/>
          <w:szCs w:val="16"/>
        </w:rPr>
        <w:t xml:space="preserve">    </w:t>
      </w:r>
      <w:r>
        <w:rPr>
          <w:bCs/>
          <w:sz w:val="16"/>
          <w:szCs w:val="16"/>
        </w:rPr>
        <w:t xml:space="preserve">Reihenfolge der Schichtangabe: </w:t>
      </w:r>
      <w:r w:rsidRPr="005D4C43">
        <w:rPr>
          <w:bCs/>
          <w:sz w:val="16"/>
          <w:szCs w:val="16"/>
        </w:rPr>
        <w:t xml:space="preserve">Bei Schicht Nr. 1 </w:t>
      </w:r>
      <w:r>
        <w:rPr>
          <w:bCs/>
          <w:sz w:val="16"/>
          <w:szCs w:val="16"/>
        </w:rPr>
        <w:t xml:space="preserve">ist die zu oberst liegende Schicht </w:t>
      </w:r>
      <w:r w:rsidRPr="005D4C43">
        <w:rPr>
          <w:bCs/>
          <w:sz w:val="16"/>
          <w:szCs w:val="16"/>
        </w:rPr>
        <w:t>anzugeben.</w:t>
      </w:r>
      <w:r>
        <w:rPr>
          <w:b/>
          <w:bCs/>
          <w:sz w:val="20"/>
        </w:rPr>
        <w:t xml:space="preserve">   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382"/>
        <w:gridCol w:w="141"/>
        <w:gridCol w:w="719"/>
        <w:gridCol w:w="269"/>
        <w:gridCol w:w="15"/>
        <w:gridCol w:w="410"/>
        <w:gridCol w:w="236"/>
        <w:gridCol w:w="63"/>
        <w:gridCol w:w="424"/>
        <w:gridCol w:w="426"/>
        <w:gridCol w:w="709"/>
        <w:gridCol w:w="139"/>
        <w:gridCol w:w="711"/>
        <w:gridCol w:w="278"/>
        <w:gridCol w:w="856"/>
        <w:gridCol w:w="123"/>
        <w:gridCol w:w="54"/>
        <w:gridCol w:w="182"/>
        <w:gridCol w:w="208"/>
        <w:gridCol w:w="142"/>
        <w:gridCol w:w="3402"/>
      </w:tblGrid>
      <w:tr w:rsidR="00521B9C" w:rsidRPr="00565205" w14:paraId="45439D04" w14:textId="77777777" w:rsidTr="00ED4F70">
        <w:trPr>
          <w:trHeight w:val="191"/>
        </w:trPr>
        <w:tc>
          <w:tcPr>
            <w:tcW w:w="1526" w:type="dxa"/>
            <w:gridSpan w:val="5"/>
          </w:tcPr>
          <w:p w14:paraId="72C6989C" w14:textId="77777777" w:rsidR="00521B9C" w:rsidRPr="00565205" w:rsidRDefault="00521B9C" w:rsidP="00ED4F70">
            <w:pPr>
              <w:spacing w:beforeLines="20" w:before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Schicht</w:t>
            </w:r>
          </w:p>
        </w:tc>
        <w:tc>
          <w:tcPr>
            <w:tcW w:w="1559" w:type="dxa"/>
            <w:gridSpan w:val="5"/>
            <w:tcBorders>
              <w:bottom w:val="nil"/>
            </w:tcBorders>
          </w:tcPr>
          <w:p w14:paraId="47D992BB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Mischgutsorte</w:t>
            </w:r>
          </w:p>
        </w:tc>
        <w:tc>
          <w:tcPr>
            <w:tcW w:w="1559" w:type="dxa"/>
            <w:gridSpan w:val="3"/>
            <w:tcBorders>
              <w:bottom w:val="nil"/>
            </w:tcBorders>
          </w:tcPr>
          <w:p w14:paraId="00DEE5BB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Aufbereitungs-</w:t>
            </w:r>
          </w:p>
        </w:tc>
        <w:tc>
          <w:tcPr>
            <w:tcW w:w="1701" w:type="dxa"/>
            <w:gridSpan w:val="6"/>
            <w:tcBorders>
              <w:bottom w:val="nil"/>
            </w:tcBorders>
          </w:tcPr>
          <w:p w14:paraId="021FE997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Einbaudatum</w:t>
            </w:r>
          </w:p>
        </w:tc>
        <w:tc>
          <w:tcPr>
            <w:tcW w:w="3544" w:type="dxa"/>
            <w:gridSpan w:val="2"/>
            <w:tcBorders>
              <w:bottom w:val="nil"/>
            </w:tcBorders>
          </w:tcPr>
          <w:p w14:paraId="1D50F13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Bemerkungen</w:t>
            </w:r>
          </w:p>
        </w:tc>
      </w:tr>
      <w:tr w:rsidR="00521B9C" w:rsidRPr="00565205" w14:paraId="6683F78A" w14:textId="77777777" w:rsidTr="00ED4F70">
        <w:trPr>
          <w:trHeight w:val="183"/>
        </w:trPr>
        <w:tc>
          <w:tcPr>
            <w:tcW w:w="523" w:type="dxa"/>
            <w:gridSpan w:val="2"/>
          </w:tcPr>
          <w:p w14:paraId="4DEB8A91" w14:textId="77777777" w:rsidR="00521B9C" w:rsidRPr="00565205" w:rsidRDefault="00521B9C" w:rsidP="00ED4F70">
            <w:pPr>
              <w:spacing w:before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Nr.</w:t>
            </w:r>
          </w:p>
        </w:tc>
        <w:tc>
          <w:tcPr>
            <w:tcW w:w="1003" w:type="dxa"/>
            <w:gridSpan w:val="3"/>
          </w:tcPr>
          <w:p w14:paraId="602FB23E" w14:textId="77777777" w:rsidR="00521B9C" w:rsidRPr="00565205" w:rsidRDefault="00521B9C" w:rsidP="00ED4F70">
            <w:pPr>
              <w:spacing w:beforeLines="20" w:before="48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Dicke [mm]</w:t>
            </w:r>
          </w:p>
        </w:tc>
        <w:tc>
          <w:tcPr>
            <w:tcW w:w="1559" w:type="dxa"/>
            <w:gridSpan w:val="5"/>
            <w:tcBorders>
              <w:top w:val="nil"/>
            </w:tcBorders>
          </w:tcPr>
          <w:p w14:paraId="20D5DF00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(z. B AC 8 S)</w:t>
            </w:r>
          </w:p>
        </w:tc>
        <w:tc>
          <w:tcPr>
            <w:tcW w:w="1559" w:type="dxa"/>
            <w:gridSpan w:val="3"/>
            <w:tcBorders>
              <w:top w:val="nil"/>
            </w:tcBorders>
          </w:tcPr>
          <w:p w14:paraId="47D8BABF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anlage</w:t>
            </w:r>
          </w:p>
        </w:tc>
        <w:tc>
          <w:tcPr>
            <w:tcW w:w="1701" w:type="dxa"/>
            <w:gridSpan w:val="6"/>
            <w:tcBorders>
              <w:top w:val="nil"/>
            </w:tcBorders>
          </w:tcPr>
          <w:p w14:paraId="6081109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2"/>
            <w:tcBorders>
              <w:top w:val="nil"/>
            </w:tcBorders>
          </w:tcPr>
          <w:p w14:paraId="5267786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</w:p>
        </w:tc>
      </w:tr>
      <w:tr w:rsidR="00521B9C" w:rsidRPr="00565205" w14:paraId="593B9998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6FBC5254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03" w:type="dxa"/>
            <w:gridSpan w:val="3"/>
            <w:vAlign w:val="bottom"/>
          </w:tcPr>
          <w:p w14:paraId="26AF619E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3140C30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1C872BE7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08AC0B8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4B42B58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52B4D217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5E803EF9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3"/>
            <w:vAlign w:val="bottom"/>
          </w:tcPr>
          <w:p w14:paraId="78FCBFB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13544AA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23C04A06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22E496DB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367C1EC2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408B6539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7DEC9F7B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03" w:type="dxa"/>
            <w:gridSpan w:val="3"/>
            <w:vAlign w:val="bottom"/>
          </w:tcPr>
          <w:p w14:paraId="79AF3DC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52E2AEB9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5D55D389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40A110ED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7E132BF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75E0B17C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3EB70D28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03" w:type="dxa"/>
            <w:gridSpan w:val="3"/>
            <w:vAlign w:val="bottom"/>
          </w:tcPr>
          <w:p w14:paraId="0F807C0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4F22800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7996F09F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2E9A00AB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6518722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55FB1168" w14:textId="77777777" w:rsidTr="00ED4F70">
        <w:trPr>
          <w:trHeight w:hRule="exact" w:val="454"/>
        </w:trPr>
        <w:tc>
          <w:tcPr>
            <w:tcW w:w="1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05E865" w14:textId="77777777" w:rsidR="00521B9C" w:rsidRPr="00565205" w:rsidRDefault="00521B9C" w:rsidP="00ED4F70">
            <w:pPr>
              <w:spacing w:before="100"/>
              <w:rPr>
                <w:sz w:val="16"/>
                <w:szCs w:val="16"/>
              </w:rPr>
            </w:pPr>
            <w:r>
              <w:rPr>
                <w:b/>
                <w:bCs/>
                <w:sz w:val="20"/>
              </w:rPr>
              <w:t>P</w:t>
            </w:r>
            <w:r w:rsidRPr="00565205">
              <w:rPr>
                <w:b/>
                <w:bCs/>
                <w:sz w:val="20"/>
              </w:rPr>
              <w:t>robenahme</w:t>
            </w:r>
          </w:p>
        </w:tc>
        <w:tc>
          <w:tcPr>
            <w:tcW w:w="837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B13865" w14:textId="77777777" w:rsidR="00521B9C" w:rsidRDefault="00521B9C" w:rsidP="00ED4F70">
            <w:pPr>
              <w:spacing w:before="80"/>
              <w:rPr>
                <w:rFonts w:cs="Arial"/>
                <w:bCs/>
                <w:sz w:val="16"/>
                <w:szCs w:val="16"/>
                <w:lang w:eastAsia="de-CH" w:bidi="th-TH"/>
              </w:rPr>
            </w:pPr>
            <w:r w:rsidRPr="00E90693">
              <w:rPr>
                <w:rFonts w:cs="Arial"/>
                <w:bCs/>
                <w:sz w:val="16"/>
                <w:szCs w:val="16"/>
                <w:lang w:eastAsia="de-CH" w:bidi="th-TH"/>
              </w:rPr>
              <w:t>Bei Deckschichten sind die Bestimmung des Schichtenverbund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t>s</w:t>
            </w:r>
            <w:r w:rsidRPr="00E90693">
              <w:rPr>
                <w:rFonts w:cs="Arial"/>
                <w:bCs/>
                <w:sz w:val="16"/>
                <w:szCs w:val="16"/>
                <w:lang w:eastAsia="de-CH" w:bidi="th-TH"/>
              </w:rPr>
              <w:t xml:space="preserve"> und des Hohlraumgehalts an separat zu entnehmenden Bohrkernen durchzuführen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t xml:space="preserve"> (gleiche Kennzeichnung).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br/>
            </w:r>
          </w:p>
          <w:p w14:paraId="1ACD3C08" w14:textId="77777777" w:rsidR="00521B9C" w:rsidRDefault="00521B9C" w:rsidP="00ED4F70">
            <w:pPr>
              <w:spacing w:before="60"/>
              <w:rPr>
                <w:rFonts w:cs="Arial"/>
                <w:bCs/>
                <w:sz w:val="16"/>
                <w:szCs w:val="16"/>
                <w:lang w:eastAsia="de-CH" w:bidi="th-TH"/>
              </w:rPr>
            </w:pPr>
          </w:p>
          <w:p w14:paraId="4E84C15E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</w:p>
        </w:tc>
      </w:tr>
      <w:tr w:rsidR="00521B9C" w:rsidRPr="00565205" w14:paraId="7957A080" w14:textId="77777777" w:rsidTr="00ED4F70">
        <w:trPr>
          <w:trHeight w:hRule="exact" w:val="369"/>
        </w:trPr>
        <w:tc>
          <w:tcPr>
            <w:tcW w:w="2659" w:type="dxa"/>
            <w:gridSpan w:val="9"/>
            <w:tcBorders>
              <w:right w:val="nil"/>
            </w:tcBorders>
            <w:vAlign w:val="bottom"/>
          </w:tcPr>
          <w:p w14:paraId="1BD7AFF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Entnahmedatum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  <w:maxLength w:val="2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7230" w:type="dxa"/>
            <w:gridSpan w:val="12"/>
            <w:tcBorders>
              <w:left w:val="nil"/>
            </w:tcBorders>
            <w:vAlign w:val="bottom"/>
          </w:tcPr>
          <w:p w14:paraId="3C85F01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BK-Entnahme durch: Unternehmung / Name Mitarbeiter: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0D33FF68" w14:textId="77777777" w:rsidTr="00ED4F70">
        <w:trPr>
          <w:trHeight w:hRule="exact" w:val="369"/>
        </w:trPr>
        <w:tc>
          <w:tcPr>
            <w:tcW w:w="3794" w:type="dxa"/>
            <w:gridSpan w:val="11"/>
            <w:tcBorders>
              <w:right w:val="nil"/>
            </w:tcBorders>
            <w:vAlign w:val="bottom"/>
          </w:tcPr>
          <w:p w14:paraId="31B55705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Bohrkerndurchmesser</w:t>
            </w:r>
            <w:r>
              <w:rPr>
                <w:rFonts w:cs="Arial"/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15 cm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  <w:maxLength w:val="1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cm</w:t>
            </w:r>
          </w:p>
        </w:tc>
        <w:tc>
          <w:tcPr>
            <w:tcW w:w="2693" w:type="dxa"/>
            <w:gridSpan w:val="9"/>
            <w:tcBorders>
              <w:left w:val="nil"/>
              <w:right w:val="nil"/>
            </w:tcBorders>
            <w:vAlign w:val="bottom"/>
          </w:tcPr>
          <w:p w14:paraId="14D832D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Gesamtanzahl der BK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"/>
                    <w:maxLength w:val="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402" w:type="dxa"/>
            <w:tcBorders>
              <w:left w:val="nil"/>
            </w:tcBorders>
            <w:vAlign w:val="bottom"/>
          </w:tcPr>
          <w:p w14:paraId="4523E5C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Jede Probe besteht aus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"/>
                    <w:maxLength w:val="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BK</w:t>
            </w:r>
          </w:p>
        </w:tc>
      </w:tr>
      <w:tr w:rsidR="00521B9C" w:rsidRPr="00565205" w14:paraId="7A742108" w14:textId="77777777" w:rsidTr="00ED4F70">
        <w:trPr>
          <w:trHeight w:val="369"/>
        </w:trPr>
        <w:tc>
          <w:tcPr>
            <w:tcW w:w="1511" w:type="dxa"/>
            <w:gridSpan w:val="4"/>
            <w:shd w:val="clear" w:color="auto" w:fill="E6E6E6"/>
          </w:tcPr>
          <w:p w14:paraId="1ED9FE0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Probe Nr.</w:t>
            </w:r>
          </w:p>
        </w:tc>
        <w:tc>
          <w:tcPr>
            <w:tcW w:w="2422" w:type="dxa"/>
            <w:gridSpan w:val="8"/>
            <w:tcBorders>
              <w:bottom w:val="single" w:sz="4" w:space="0" w:color="auto"/>
            </w:tcBorders>
            <w:shd w:val="clear" w:color="auto" w:fill="E6E6E6"/>
          </w:tcPr>
          <w:p w14:paraId="2BF2B300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Profil (km, m)</w:t>
            </w:r>
          </w:p>
        </w:tc>
        <w:tc>
          <w:tcPr>
            <w:tcW w:w="1845" w:type="dxa"/>
            <w:gridSpan w:val="3"/>
            <w:tcBorders>
              <w:bottom w:val="single" w:sz="4" w:space="0" w:color="auto"/>
            </w:tcBorders>
            <w:shd w:val="clear" w:color="auto" w:fill="E6E6E6"/>
          </w:tcPr>
          <w:p w14:paraId="18C9CEC9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Lage, Abstand von Rand (m)</w:t>
            </w:r>
          </w:p>
        </w:tc>
        <w:tc>
          <w:tcPr>
            <w:tcW w:w="4111" w:type="dxa"/>
            <w:gridSpan w:val="6"/>
            <w:tcBorders>
              <w:bottom w:val="single" w:sz="4" w:space="0" w:color="auto"/>
            </w:tcBorders>
            <w:shd w:val="clear" w:color="auto" w:fill="E6E6E6"/>
          </w:tcPr>
          <w:p w14:paraId="110EA8F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Bemerkungen (z. B. fehlender Schichtenverbund)</w:t>
            </w:r>
          </w:p>
        </w:tc>
      </w:tr>
      <w:tr w:rsidR="00521B9C" w:rsidRPr="00565205" w14:paraId="62EC7DC7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542416E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07909F60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845" w:type="dxa"/>
            <w:gridSpan w:val="3"/>
            <w:vAlign w:val="bottom"/>
          </w:tcPr>
          <w:p w14:paraId="523EE37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1A931E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2A6EF869" w14:textId="77777777" w:rsidTr="00ED4F70">
        <w:trPr>
          <w:trHeight w:hRule="exact" w:val="365"/>
        </w:trPr>
        <w:tc>
          <w:tcPr>
            <w:tcW w:w="1511" w:type="dxa"/>
            <w:gridSpan w:val="4"/>
            <w:vAlign w:val="bottom"/>
          </w:tcPr>
          <w:p w14:paraId="25A215B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562889F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6C428DB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042B6E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2BEC83D8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7E3C94BB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7522B9C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845" w:type="dxa"/>
            <w:gridSpan w:val="3"/>
            <w:vAlign w:val="bottom"/>
          </w:tcPr>
          <w:p w14:paraId="503ECEA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148ACD2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7DAD2995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2B8ABDE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04A4F96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47FFAE4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36CD511A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4C4F3240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772142D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520E534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0A9D998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B183FAA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3CA273D1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1547A4C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7888625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2331A8D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4326A55B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3853408B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3F41F80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60D451D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4C53D11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468A079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1B42918D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6CDFEFE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6603883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308CDC2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26E78769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03750C" w14:paraId="448AB6C1" w14:textId="77777777" w:rsidTr="00ED4F70">
        <w:tc>
          <w:tcPr>
            <w:tcW w:w="4922" w:type="dxa"/>
            <w:gridSpan w:val="14"/>
            <w:tcBorders>
              <w:bottom w:val="nil"/>
              <w:right w:val="nil"/>
            </w:tcBorders>
          </w:tcPr>
          <w:p w14:paraId="63D68FDC" w14:textId="77777777" w:rsidR="00521B9C" w:rsidRPr="009E1072" w:rsidRDefault="00521B9C" w:rsidP="00ED4F70">
            <w:pPr>
              <w:rPr>
                <w:rFonts w:cs="Arial"/>
                <w:bCs/>
                <w:sz w:val="20"/>
                <w:lang w:eastAsia="de-CH" w:bidi="th-TH"/>
              </w:rPr>
            </w:pPr>
            <w:r w:rsidRPr="009E1072">
              <w:rPr>
                <w:rFonts w:cs="Arial"/>
                <w:bCs/>
                <w:sz w:val="20"/>
                <w:lang w:eastAsia="de-CH" w:bidi="th-TH"/>
              </w:rPr>
              <w:t>I</w:t>
            </w:r>
            <w:r w:rsidRPr="009E1072">
              <w:rPr>
                <w:rFonts w:cs="Arial"/>
                <w:bCs/>
                <w:sz w:val="16"/>
                <w:szCs w:val="16"/>
                <w:lang w:eastAsia="de-CH" w:bidi="th-TH"/>
              </w:rPr>
              <w:t>st Mischgut- und Bohrkernentnahme an gleicher Stelle erfolgt ?</w:t>
            </w:r>
          </w:p>
        </w:tc>
        <w:tc>
          <w:tcPr>
            <w:tcW w:w="4967" w:type="dxa"/>
            <w:gridSpan w:val="7"/>
            <w:tcBorders>
              <w:left w:val="nil"/>
              <w:bottom w:val="nil"/>
            </w:tcBorders>
            <w:vAlign w:val="center"/>
          </w:tcPr>
          <w:p w14:paraId="3959C942" w14:textId="77777777" w:rsidR="00521B9C" w:rsidRPr="0003750C" w:rsidRDefault="00521B9C" w:rsidP="00ED4F70">
            <w:pPr>
              <w:ind w:left="-108" w:right="-108"/>
              <w:rPr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nein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ja        </w:t>
            </w:r>
          </w:p>
        </w:tc>
      </w:tr>
      <w:tr w:rsidR="00521B9C" w:rsidRPr="0003750C" w14:paraId="605AE109" w14:textId="77777777" w:rsidTr="00ED4F70">
        <w:tc>
          <w:tcPr>
            <w:tcW w:w="3933" w:type="dxa"/>
            <w:gridSpan w:val="12"/>
            <w:tcBorders>
              <w:bottom w:val="nil"/>
              <w:right w:val="nil"/>
            </w:tcBorders>
          </w:tcPr>
          <w:p w14:paraId="1891D26C" w14:textId="77777777" w:rsidR="00521B9C" w:rsidRPr="0003750C" w:rsidRDefault="00521B9C" w:rsidP="00ED4F7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Bescheinigung über die</w:t>
            </w:r>
            <w:r w:rsidRPr="0003750C">
              <w:rPr>
                <w:rFonts w:cs="Arial"/>
                <w:b/>
                <w:bCs/>
                <w:sz w:val="20"/>
                <w:lang w:eastAsia="de-CH" w:bidi="th-TH"/>
              </w:rPr>
              <w:t xml:space="preserve"> Probenahme </w:t>
            </w:r>
          </w:p>
        </w:tc>
        <w:tc>
          <w:tcPr>
            <w:tcW w:w="5956" w:type="dxa"/>
            <w:gridSpan w:val="9"/>
            <w:tcBorders>
              <w:left w:val="nil"/>
              <w:bottom w:val="nil"/>
            </w:tcBorders>
            <w:vAlign w:val="center"/>
          </w:tcPr>
          <w:p w14:paraId="2D423794" w14:textId="77777777" w:rsidR="00521B9C" w:rsidRPr="0003750C" w:rsidRDefault="00521B9C" w:rsidP="00ED4F70">
            <w:pPr>
              <w:ind w:left="-108" w:right="-108"/>
              <w:rPr>
                <w:sz w:val="16"/>
                <w:szCs w:val="16"/>
              </w:rPr>
            </w:pPr>
            <w:r w:rsidRPr="0003750C">
              <w:rPr>
                <w:i/>
                <w:iCs/>
                <w:sz w:val="16"/>
                <w:szCs w:val="16"/>
              </w:rPr>
              <w:t>Vertragsbedingungen TBA GR, BB2, Anhang 9</w:t>
            </w:r>
          </w:p>
        </w:tc>
      </w:tr>
      <w:tr w:rsidR="00521B9C" w:rsidRPr="0003750C" w14:paraId="010DD423" w14:textId="77777777" w:rsidTr="00ED4F70">
        <w:trPr>
          <w:trHeight w:val="454"/>
        </w:trPr>
        <w:tc>
          <w:tcPr>
            <w:tcW w:w="1936" w:type="dxa"/>
            <w:gridSpan w:val="6"/>
            <w:tcBorders>
              <w:top w:val="nil"/>
              <w:bottom w:val="dashed" w:sz="4" w:space="0" w:color="auto"/>
              <w:right w:val="nil"/>
            </w:tcBorders>
            <w:vAlign w:val="bottom"/>
          </w:tcPr>
          <w:p w14:paraId="1977FFEC" w14:textId="77777777" w:rsidR="00521B9C" w:rsidRPr="0003750C" w:rsidRDefault="00521B9C" w:rsidP="00ED4F70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1B88F" w14:textId="77777777" w:rsidR="00521B9C" w:rsidRPr="0003750C" w:rsidRDefault="00521B9C" w:rsidP="00ED4F70">
            <w:pPr>
              <w:rPr>
                <w:sz w:val="16"/>
                <w:szCs w:val="16"/>
              </w:rPr>
            </w:pPr>
          </w:p>
        </w:tc>
        <w:tc>
          <w:tcPr>
            <w:tcW w:w="3729" w:type="dxa"/>
            <w:gridSpan w:val="9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763205C9" w14:textId="77777777" w:rsidR="00521B9C" w:rsidRPr="0003750C" w:rsidRDefault="00521B9C" w:rsidP="00ED4F70">
            <w:pPr>
              <w:ind w:left="-60"/>
              <w:rPr>
                <w:sz w:val="20"/>
              </w:rPr>
            </w:pPr>
            <w:r w:rsidRPr="0003750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3750C">
              <w:rPr>
                <w:sz w:val="20"/>
              </w:rPr>
              <w:instrText xml:space="preserve"> FORMTEXT </w:instrText>
            </w:r>
            <w:r w:rsidRPr="0003750C">
              <w:rPr>
                <w:sz w:val="20"/>
              </w:rPr>
            </w:r>
            <w:r w:rsidRPr="0003750C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03750C">
              <w:rPr>
                <w:sz w:val="20"/>
              </w:rPr>
              <w:fldChar w:fldCharType="end"/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14E6ED" w14:textId="77777777" w:rsidR="00521B9C" w:rsidRPr="0003750C" w:rsidRDefault="00521B9C" w:rsidP="00ED4F70">
            <w:pPr>
              <w:rPr>
                <w:sz w:val="16"/>
                <w:szCs w:val="16"/>
              </w:rPr>
            </w:pPr>
          </w:p>
        </w:tc>
        <w:tc>
          <w:tcPr>
            <w:tcW w:w="3752" w:type="dxa"/>
            <w:gridSpan w:val="3"/>
            <w:tcBorders>
              <w:top w:val="nil"/>
              <w:left w:val="nil"/>
              <w:bottom w:val="dashed" w:sz="4" w:space="0" w:color="auto"/>
            </w:tcBorders>
            <w:vAlign w:val="bottom"/>
          </w:tcPr>
          <w:p w14:paraId="54EC1C7D" w14:textId="77777777" w:rsidR="00521B9C" w:rsidRPr="0003750C" w:rsidRDefault="00521B9C" w:rsidP="00ED4F70">
            <w:pPr>
              <w:ind w:left="-60" w:right="-108"/>
              <w:rPr>
                <w:sz w:val="20"/>
              </w:rPr>
            </w:pPr>
            <w:r w:rsidRPr="0003750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3750C">
              <w:rPr>
                <w:sz w:val="20"/>
              </w:rPr>
              <w:instrText xml:space="preserve"> FORMTEXT </w:instrText>
            </w:r>
            <w:r w:rsidRPr="0003750C">
              <w:rPr>
                <w:sz w:val="20"/>
              </w:rPr>
            </w:r>
            <w:r w:rsidRPr="0003750C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03750C">
              <w:rPr>
                <w:sz w:val="20"/>
              </w:rPr>
              <w:fldChar w:fldCharType="end"/>
            </w:r>
          </w:p>
        </w:tc>
      </w:tr>
      <w:tr w:rsidR="00521B9C" w:rsidRPr="0003750C" w14:paraId="4F6F0EFC" w14:textId="77777777" w:rsidTr="00ED4F70">
        <w:tc>
          <w:tcPr>
            <w:tcW w:w="1936" w:type="dxa"/>
            <w:gridSpan w:val="6"/>
            <w:tcBorders>
              <w:top w:val="dashed" w:sz="4" w:space="0" w:color="auto"/>
              <w:bottom w:val="single" w:sz="4" w:space="0" w:color="auto"/>
              <w:right w:val="nil"/>
            </w:tcBorders>
            <w:vAlign w:val="center"/>
          </w:tcPr>
          <w:p w14:paraId="0A8FE556" w14:textId="77777777" w:rsidR="00521B9C" w:rsidRPr="0003750C" w:rsidRDefault="00521B9C" w:rsidP="00ED4F7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Datum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5DC492" w14:textId="77777777" w:rsidR="00521B9C" w:rsidRDefault="00521B9C" w:rsidP="00ED4F70">
            <w:pPr>
              <w:rPr>
                <w:sz w:val="15"/>
                <w:szCs w:val="15"/>
              </w:rPr>
            </w:pPr>
          </w:p>
          <w:p w14:paraId="214B0073" w14:textId="77777777" w:rsidR="00521B9C" w:rsidRPr="0003750C" w:rsidRDefault="00521B9C" w:rsidP="00ED4F70">
            <w:pPr>
              <w:rPr>
                <w:sz w:val="15"/>
                <w:szCs w:val="15"/>
              </w:rPr>
            </w:pPr>
          </w:p>
        </w:tc>
        <w:tc>
          <w:tcPr>
            <w:tcW w:w="3729" w:type="dxa"/>
            <w:gridSpan w:val="9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D110B" w14:textId="77777777" w:rsidR="00521B9C" w:rsidRDefault="00521B9C" w:rsidP="00ED4F70">
            <w:pPr>
              <w:ind w:left="-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Für die vorschriftsmässige Probenahme</w:t>
            </w:r>
          </w:p>
          <w:p w14:paraId="6E63C7F5" w14:textId="77777777" w:rsidR="00521B9C" w:rsidRPr="0003750C" w:rsidRDefault="00521B9C" w:rsidP="00ED4F70">
            <w:pPr>
              <w:ind w:left="-60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der Unternehmung, Unterschrift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FAF09A" w14:textId="77777777" w:rsidR="00521B9C" w:rsidRPr="0003750C" w:rsidRDefault="00521B9C" w:rsidP="00ED4F70">
            <w:pPr>
              <w:rPr>
                <w:sz w:val="15"/>
                <w:szCs w:val="15"/>
              </w:rPr>
            </w:pPr>
          </w:p>
        </w:tc>
        <w:tc>
          <w:tcPr>
            <w:tcW w:w="3752" w:type="dxa"/>
            <w:gridSpan w:val="3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29ECFB52" w14:textId="77777777" w:rsidR="00521B9C" w:rsidRDefault="00521B9C" w:rsidP="00ED4F70">
            <w:pPr>
              <w:ind w:left="-60" w:right="-108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Begleitung der Probenahme</w:t>
            </w:r>
          </w:p>
          <w:p w14:paraId="0372352F" w14:textId="77777777" w:rsidR="00521B9C" w:rsidRPr="0003750C" w:rsidRDefault="00521B9C" w:rsidP="00ED4F70">
            <w:pPr>
              <w:ind w:left="-60" w:right="-108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des Bauherrn, Unterschrift</w:t>
            </w:r>
          </w:p>
        </w:tc>
      </w:tr>
      <w:tr w:rsidR="00521B9C" w:rsidRPr="0003750C" w14:paraId="4E82810F" w14:textId="77777777" w:rsidTr="00ED4F70">
        <w:tc>
          <w:tcPr>
            <w:tcW w:w="988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EBB40" w14:textId="77777777" w:rsidR="00521B9C" w:rsidRPr="00565205" w:rsidRDefault="00521B9C" w:rsidP="00ED4F70">
            <w:pPr>
              <w:spacing w:before="40"/>
              <w:rPr>
                <w:sz w:val="20"/>
              </w:rPr>
            </w:pPr>
            <w:r w:rsidRPr="00565205">
              <w:rPr>
                <w:rFonts w:cs="Arial"/>
                <w:b/>
                <w:bCs/>
                <w:sz w:val="20"/>
                <w:lang w:eastAsia="de-CH" w:bidi="th-TH"/>
              </w:rPr>
              <w:t>Untersuchungsprogramm</w:t>
            </w: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   </w:t>
            </w:r>
          </w:p>
        </w:tc>
      </w:tr>
      <w:tr w:rsidR="00521B9C" w:rsidRPr="00565205" w14:paraId="44327848" w14:textId="77777777" w:rsidTr="00ED4F70">
        <w:trPr>
          <w:trHeight w:val="340"/>
        </w:trPr>
        <w:tc>
          <w:tcPr>
            <w:tcW w:w="382" w:type="dxa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9DEB32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53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854D9B1" w14:textId="77777777" w:rsidR="00521B9C" w:rsidRPr="00565205" w:rsidRDefault="00521B9C" w:rsidP="00ED4F70">
            <w:pPr>
              <w:spacing w:before="40"/>
              <w:ind w:left="-108"/>
              <w:rPr>
                <w:sz w:val="16"/>
                <w:szCs w:val="16"/>
              </w:rPr>
            </w:pPr>
            <w:r w:rsidRPr="00B51243">
              <w:rPr>
                <w:sz w:val="16"/>
                <w:szCs w:val="16"/>
              </w:rPr>
              <w:t xml:space="preserve"> nach TBA GR, BB2, </w:t>
            </w:r>
          </w:p>
          <w:p w14:paraId="1A30574F" w14:textId="77777777" w:rsidR="00521B9C" w:rsidRPr="00565205" w:rsidRDefault="00521B9C" w:rsidP="00ED4F70">
            <w:pPr>
              <w:ind w:left="-108"/>
              <w:rPr>
                <w:sz w:val="16"/>
                <w:szCs w:val="16"/>
              </w:rPr>
            </w:pPr>
            <w:r w:rsidRPr="00B512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Anhang 9, Ziffer 6 </w:t>
            </w:r>
          </w:p>
        </w:tc>
        <w:tc>
          <w:tcPr>
            <w:tcW w:w="7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923CC7" w14:textId="77777777" w:rsidR="00521B9C" w:rsidRPr="00565205" w:rsidRDefault="00521B9C" w:rsidP="00ED4F70">
            <w:pPr>
              <w:spacing w:before="40"/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51243">
              <w:rPr>
                <w:sz w:val="16"/>
                <w:szCs w:val="16"/>
              </w:rPr>
              <w:t>Schichtdicke, Hohlraumgehalt, Verdichtungsgrad</w:t>
            </w:r>
            <w:r>
              <w:rPr>
                <w:sz w:val="16"/>
                <w:szCs w:val="16"/>
              </w:rPr>
              <w:t xml:space="preserve">  von Schichten Nr.: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6E5FBF31" w14:textId="77777777" w:rsidTr="00ED4F70">
        <w:trPr>
          <w:trHeight w:val="340"/>
        </w:trPr>
        <w:tc>
          <w:tcPr>
            <w:tcW w:w="382" w:type="dxa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3D41C3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</w:p>
        </w:tc>
        <w:tc>
          <w:tcPr>
            <w:tcW w:w="1853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CD5A" w14:textId="77777777" w:rsidR="00521B9C" w:rsidRPr="00B51243" w:rsidRDefault="00521B9C" w:rsidP="00ED4F70">
            <w:pPr>
              <w:ind w:left="-108"/>
              <w:rPr>
                <w:sz w:val="16"/>
                <w:szCs w:val="16"/>
              </w:rPr>
            </w:pPr>
          </w:p>
        </w:tc>
        <w:tc>
          <w:tcPr>
            <w:tcW w:w="7654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A2C4AC" w14:textId="77777777" w:rsidR="00521B9C" w:rsidRPr="00B51243" w:rsidRDefault="00521B9C" w:rsidP="00ED4F70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51243">
              <w:rPr>
                <w:sz w:val="16"/>
                <w:szCs w:val="16"/>
              </w:rPr>
              <w:t>Schichtenverbund nach Leutner</w:t>
            </w:r>
            <w:r>
              <w:rPr>
                <w:sz w:val="16"/>
                <w:szCs w:val="16"/>
              </w:rPr>
              <w:t xml:space="preserve">             zwischen den Schichten Nr.: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20"/>
              </w:rPr>
              <w:t xml:space="preserve">    </w:t>
            </w:r>
          </w:p>
        </w:tc>
      </w:tr>
      <w:tr w:rsidR="00521B9C" w:rsidRPr="00565205" w14:paraId="1E45E00B" w14:textId="77777777" w:rsidTr="00ED4F70">
        <w:trPr>
          <w:trHeight w:val="355"/>
        </w:trPr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36AA4B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950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E2FE3E0" w14:textId="77777777" w:rsidR="00521B9C" w:rsidRDefault="00521B9C" w:rsidP="00ED4F70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 </w:t>
            </w:r>
          </w:p>
        </w:tc>
      </w:tr>
      <w:tr w:rsidR="00521B9C" w:rsidRPr="0003750C" w14:paraId="2DF588CC" w14:textId="77777777" w:rsidTr="00ED4F70">
        <w:trPr>
          <w:trHeight w:val="277"/>
        </w:trPr>
        <w:tc>
          <w:tcPr>
            <w:tcW w:w="1242" w:type="dxa"/>
            <w:gridSpan w:val="3"/>
            <w:tcBorders>
              <w:left w:val="nil"/>
              <w:bottom w:val="nil"/>
              <w:right w:val="nil"/>
            </w:tcBorders>
          </w:tcPr>
          <w:p w14:paraId="79B0CD66" w14:textId="77777777" w:rsidR="00521B9C" w:rsidRPr="00565205" w:rsidRDefault="00521B9C" w:rsidP="00ED4F70">
            <w:pPr>
              <w:spacing w:before="120"/>
              <w:rPr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Prüflabor:</w:t>
            </w:r>
          </w:p>
        </w:tc>
        <w:tc>
          <w:tcPr>
            <w:tcW w:w="8647" w:type="dxa"/>
            <w:gridSpan w:val="18"/>
            <w:tcBorders>
              <w:left w:val="nil"/>
              <w:bottom w:val="nil"/>
              <w:right w:val="nil"/>
            </w:tcBorders>
          </w:tcPr>
          <w:p w14:paraId="0EC4C63B" w14:textId="77777777" w:rsidR="00521B9C" w:rsidRPr="00565205" w:rsidRDefault="00521B9C" w:rsidP="00ED4F70">
            <w:pPr>
              <w:spacing w:before="120"/>
              <w:rPr>
                <w:sz w:val="20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Bauherrenlabor </w:t>
            </w:r>
            <w:r w:rsidRPr="00DD3AF8">
              <w:rPr>
                <w:sz w:val="16"/>
                <w:szCs w:val="16"/>
              </w:rPr>
              <w:t xml:space="preserve">(TBA GR, </w:t>
            </w:r>
            <w:r>
              <w:rPr>
                <w:sz w:val="16"/>
                <w:szCs w:val="16"/>
              </w:rPr>
              <w:t>Sektion Materialtechnologie</w:t>
            </w:r>
            <w:r w:rsidRPr="00DD3AF8">
              <w:rPr>
                <w:sz w:val="16"/>
                <w:szCs w:val="16"/>
              </w:rPr>
              <w:t xml:space="preserve">, Sägenstrasse 76 a, 7000 Chur, Telefon </w:t>
            </w:r>
            <w:r w:rsidRPr="00CD1E08">
              <w:rPr>
                <w:sz w:val="16"/>
              </w:rPr>
              <w:t>081 25</w:t>
            </w:r>
            <w:r>
              <w:rPr>
                <w:sz w:val="16"/>
              </w:rPr>
              <w:t>7</w:t>
            </w:r>
            <w:r w:rsidRPr="00CD1E08">
              <w:rPr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 w:rsidRPr="00CD1E08">
              <w:rPr>
                <w:sz w:val="16"/>
              </w:rPr>
              <w:t xml:space="preserve">8 </w:t>
            </w:r>
            <w:r>
              <w:rPr>
                <w:sz w:val="16"/>
              </w:rPr>
              <w:t>36</w:t>
            </w:r>
            <w:r w:rsidRPr="00DD3AF8">
              <w:rPr>
                <w:sz w:val="16"/>
                <w:szCs w:val="16"/>
              </w:rPr>
              <w:t>)</w:t>
            </w:r>
            <w:r w:rsidRPr="0056520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521B9C" w:rsidRPr="0003750C" w14:paraId="51AC0B23" w14:textId="77777777" w:rsidTr="00ED4F70">
        <w:trPr>
          <w:trHeight w:val="220"/>
        </w:trPr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8DB8E6" w14:textId="77777777" w:rsidR="00521B9C" w:rsidRDefault="00521B9C" w:rsidP="00ED4F70">
            <w:pPr>
              <w:spacing w:before="120"/>
              <w:rPr>
                <w:rFonts w:cs="Arial"/>
                <w:b/>
                <w:bCs/>
                <w:sz w:val="20"/>
                <w:lang w:eastAsia="de-CH" w:bidi="th-TH"/>
              </w:rPr>
            </w:pPr>
          </w:p>
        </w:tc>
        <w:tc>
          <w:tcPr>
            <w:tcW w:w="8647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AFB31A3" w14:textId="77777777" w:rsidR="00521B9C" w:rsidRPr="00565205" w:rsidRDefault="00521B9C" w:rsidP="00ED4F70">
            <w:pPr>
              <w:spacing w:before="12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Unternehmerlabor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 </w:t>
            </w:r>
          </w:p>
        </w:tc>
      </w:tr>
      <w:tr w:rsidR="00521B9C" w:rsidRPr="0003750C" w14:paraId="7A7568E0" w14:textId="77777777" w:rsidTr="00ED4F70">
        <w:tc>
          <w:tcPr>
            <w:tcW w:w="9889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50341E26" w14:textId="77777777" w:rsidR="00521B9C" w:rsidRPr="0003750C" w:rsidRDefault="00521B9C" w:rsidP="00ED4F70">
            <w:pPr>
              <w:tabs>
                <w:tab w:val="left" w:pos="4253"/>
              </w:tabs>
              <w:spacing w:before="40"/>
            </w:pP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Durch </w:t>
            </w:r>
            <w:r>
              <w:rPr>
                <w:b/>
                <w:bCs/>
                <w:sz w:val="16"/>
                <w:szCs w:val="16"/>
                <w:u w:val="single"/>
              </w:rPr>
              <w:t>Prüflabor</w:t>
            </w: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 auszufüllen</w:t>
            </w:r>
            <w:r w:rsidRPr="0003750C">
              <w:rPr>
                <w:b/>
                <w:bCs/>
                <w:sz w:val="16"/>
                <w:szCs w:val="16"/>
              </w:rPr>
              <w:t xml:space="preserve">          </w:t>
            </w:r>
            <w:r>
              <w:rPr>
                <w:b/>
                <w:bCs/>
                <w:sz w:val="16"/>
                <w:szCs w:val="16"/>
              </w:rPr>
              <w:tab/>
            </w:r>
            <w:r w:rsidRPr="0003750C">
              <w:rPr>
                <w:sz w:val="16"/>
                <w:szCs w:val="16"/>
              </w:rPr>
              <w:t>Entgegennahme der Proben</w:t>
            </w:r>
            <w:r w:rsidRPr="0003750C">
              <w:rPr>
                <w:b/>
                <w:bCs/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  <w:checked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persönlich    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nicht persönlich</w:t>
            </w:r>
          </w:p>
        </w:tc>
      </w:tr>
      <w:tr w:rsidR="00521B9C" w:rsidRPr="0003750C" w14:paraId="40D37520" w14:textId="77777777" w:rsidTr="00ED4F70">
        <w:trPr>
          <w:trHeight w:val="381"/>
        </w:trPr>
        <w:tc>
          <w:tcPr>
            <w:tcW w:w="5955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14:paraId="054547C0" w14:textId="77777777" w:rsidR="00521B9C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Aussergewöhnliche Prüfkörper -&gt; Fotos    </w:t>
            </w:r>
          </w:p>
          <w:p w14:paraId="4DDE334B" w14:textId="77777777" w:rsidR="00521B9C" w:rsidRPr="0003750C" w:rsidRDefault="00521B9C" w:rsidP="00ED4F70">
            <w:pPr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t xml:space="preserve">Bemerkung: </w:t>
            </w:r>
          </w:p>
        </w:tc>
        <w:tc>
          <w:tcPr>
            <w:tcW w:w="393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6293F8" w14:textId="77777777" w:rsidR="00521B9C" w:rsidRPr="0003750C" w:rsidRDefault="00521B9C" w:rsidP="00ED4F70">
            <w:pPr>
              <w:spacing w:before="40"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Eingang: ...............................</w:t>
            </w:r>
          </w:p>
        </w:tc>
      </w:tr>
    </w:tbl>
    <w:p w14:paraId="0B4112E9" w14:textId="77777777" w:rsidR="00521B9C" w:rsidRDefault="00521B9C" w:rsidP="00521B9C"/>
    <w:p w14:paraId="5A7F36A8" w14:textId="77777777" w:rsidR="00521B9C" w:rsidRPr="009A0A31" w:rsidRDefault="00521B9C" w:rsidP="00521B9C"/>
    <w:p w14:paraId="1320E698" w14:textId="0E6257FE" w:rsidR="005B7EC4" w:rsidRPr="00521B9C" w:rsidRDefault="00521B9C" w:rsidP="00521B9C">
      <w:pPr>
        <w:tabs>
          <w:tab w:val="left" w:pos="4185"/>
        </w:tabs>
      </w:pPr>
      <w:r>
        <w:tab/>
      </w:r>
    </w:p>
    <w:sectPr w:rsidR="005B7EC4" w:rsidRPr="00521B9C" w:rsidSect="00C0111D">
      <w:footerReference w:type="default" r:id="rId10"/>
      <w:type w:val="continuous"/>
      <w:pgSz w:w="11906" w:h="16838" w:code="9"/>
      <w:pgMar w:top="454" w:right="851" w:bottom="454" w:left="1418" w:header="567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0E69D" w14:textId="77777777" w:rsidR="001056CB" w:rsidRDefault="001056CB">
      <w:r>
        <w:separator/>
      </w:r>
    </w:p>
  </w:endnote>
  <w:endnote w:type="continuationSeparator" w:id="0">
    <w:p w14:paraId="1320E69E" w14:textId="77777777" w:rsidR="001056CB" w:rsidRDefault="0010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0E6A2" w14:textId="64873CB7" w:rsidR="001056CB" w:rsidRPr="00646687" w:rsidRDefault="00521B9C" w:rsidP="00646687">
    <w:pPr>
      <w:pStyle w:val="Fuzeile"/>
      <w:tabs>
        <w:tab w:val="right" w:pos="9498"/>
      </w:tabs>
      <w:ind w:right="-2"/>
      <w:rPr>
        <w:sz w:val="12"/>
        <w:szCs w:val="12"/>
      </w:rPr>
    </w:pPr>
    <w:r w:rsidRPr="00256F28">
      <w:rPr>
        <w:rFonts w:cs="Arial"/>
        <w:sz w:val="12"/>
        <w:szCs w:val="12"/>
      </w:rPr>
      <w:t xml:space="preserve">Vorlage: </w:t>
    </w:r>
    <w:r>
      <w:rPr>
        <w:sz w:val="12"/>
        <w:szCs w:val="12"/>
      </w:rPr>
      <w:t>833_PA30_Untersuchungsauftrag_</w:t>
    </w:r>
    <w:r w:rsidRPr="00256F28">
      <w:rPr>
        <w:sz w:val="12"/>
        <w:szCs w:val="12"/>
      </w:rPr>
      <w:t>Bohrkern</w:t>
    </w:r>
    <w:r>
      <w:rPr>
        <w:sz w:val="12"/>
        <w:szCs w:val="12"/>
      </w:rPr>
      <w:t xml:space="preserve">e_Prüfplan / 27.03.2019 </w:t>
    </w:r>
    <w:r w:rsidRPr="00256F28">
      <w:rPr>
        <w:rFonts w:cs="Arial"/>
        <w:sz w:val="12"/>
        <w:szCs w:val="12"/>
      </w:rPr>
      <w:t>ag</w:t>
    </w:r>
    <w:r w:rsidR="001056CB" w:rsidRPr="00646687">
      <w:rPr>
        <w:sz w:val="12"/>
        <w:szCs w:val="12"/>
      </w:rPr>
      <w:tab/>
      <w:t xml:space="preserve">Seite </w:t>
    </w:r>
    <w:r w:rsidR="001056CB" w:rsidRPr="00646687">
      <w:rPr>
        <w:sz w:val="12"/>
        <w:szCs w:val="12"/>
      </w:rPr>
      <w:fldChar w:fldCharType="begin"/>
    </w:r>
    <w:r w:rsidR="001056CB" w:rsidRPr="00646687">
      <w:rPr>
        <w:sz w:val="12"/>
        <w:szCs w:val="12"/>
      </w:rPr>
      <w:instrText xml:space="preserve"> PAGE </w:instrText>
    </w:r>
    <w:r w:rsidR="001056CB" w:rsidRPr="00646687">
      <w:rPr>
        <w:sz w:val="12"/>
        <w:szCs w:val="12"/>
      </w:rPr>
      <w:fldChar w:fldCharType="separate"/>
    </w:r>
    <w:r>
      <w:rPr>
        <w:noProof/>
        <w:sz w:val="12"/>
        <w:szCs w:val="12"/>
      </w:rPr>
      <w:t>1</w:t>
    </w:r>
    <w:r w:rsidR="001056CB" w:rsidRPr="00646687">
      <w:rPr>
        <w:sz w:val="12"/>
        <w:szCs w:val="12"/>
      </w:rPr>
      <w:fldChar w:fldCharType="end"/>
    </w:r>
    <w:r w:rsidR="001056CB" w:rsidRPr="00646687">
      <w:rPr>
        <w:sz w:val="12"/>
        <w:szCs w:val="12"/>
      </w:rPr>
      <w:t xml:space="preserve"> von </w:t>
    </w:r>
    <w:r w:rsidR="001056CB" w:rsidRPr="00646687">
      <w:rPr>
        <w:sz w:val="12"/>
        <w:szCs w:val="12"/>
      </w:rPr>
      <w:fldChar w:fldCharType="begin"/>
    </w:r>
    <w:r w:rsidR="001056CB" w:rsidRPr="00646687">
      <w:rPr>
        <w:sz w:val="12"/>
        <w:szCs w:val="12"/>
      </w:rPr>
      <w:instrText xml:space="preserve"> NUMPAGES </w:instrText>
    </w:r>
    <w:r w:rsidR="001056CB" w:rsidRPr="00646687">
      <w:rPr>
        <w:sz w:val="12"/>
        <w:szCs w:val="12"/>
      </w:rPr>
      <w:fldChar w:fldCharType="separate"/>
    </w:r>
    <w:r>
      <w:rPr>
        <w:noProof/>
        <w:sz w:val="12"/>
        <w:szCs w:val="12"/>
      </w:rPr>
      <w:t>1</w:t>
    </w:r>
    <w:r w:rsidR="001056CB" w:rsidRPr="00646687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0E69B" w14:textId="77777777" w:rsidR="001056CB" w:rsidRDefault="001056CB">
      <w:r>
        <w:separator/>
      </w:r>
    </w:p>
  </w:footnote>
  <w:footnote w:type="continuationSeparator" w:id="0">
    <w:p w14:paraId="1320E69C" w14:textId="77777777" w:rsidR="001056CB" w:rsidRDefault="00105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EC5C94"/>
    <w:rsid w:val="00000715"/>
    <w:rsid w:val="00032BDC"/>
    <w:rsid w:val="000354CA"/>
    <w:rsid w:val="0003750C"/>
    <w:rsid w:val="00041EF2"/>
    <w:rsid w:val="00047A1C"/>
    <w:rsid w:val="000611C1"/>
    <w:rsid w:val="0006252C"/>
    <w:rsid w:val="00064506"/>
    <w:rsid w:val="000A6254"/>
    <w:rsid w:val="000B4507"/>
    <w:rsid w:val="000C65D3"/>
    <w:rsid w:val="000D6E32"/>
    <w:rsid w:val="000F1708"/>
    <w:rsid w:val="000F30E4"/>
    <w:rsid w:val="000F675B"/>
    <w:rsid w:val="00100340"/>
    <w:rsid w:val="001056CB"/>
    <w:rsid w:val="00132AF6"/>
    <w:rsid w:val="00133FE5"/>
    <w:rsid w:val="0014704E"/>
    <w:rsid w:val="00150CE6"/>
    <w:rsid w:val="00154581"/>
    <w:rsid w:val="00164689"/>
    <w:rsid w:val="00165EB2"/>
    <w:rsid w:val="00167073"/>
    <w:rsid w:val="00173BB3"/>
    <w:rsid w:val="00175127"/>
    <w:rsid w:val="00177EC7"/>
    <w:rsid w:val="00181EA5"/>
    <w:rsid w:val="00186FD1"/>
    <w:rsid w:val="001A51FD"/>
    <w:rsid w:val="001B5044"/>
    <w:rsid w:val="001B6052"/>
    <w:rsid w:val="001E34CC"/>
    <w:rsid w:val="001E3C3A"/>
    <w:rsid w:val="001F1AC2"/>
    <w:rsid w:val="00204B41"/>
    <w:rsid w:val="0022429A"/>
    <w:rsid w:val="00224ABC"/>
    <w:rsid w:val="00241AE3"/>
    <w:rsid w:val="00242F4B"/>
    <w:rsid w:val="0024367E"/>
    <w:rsid w:val="00243AB0"/>
    <w:rsid w:val="00243D9D"/>
    <w:rsid w:val="00250CCC"/>
    <w:rsid w:val="00256F28"/>
    <w:rsid w:val="002647FF"/>
    <w:rsid w:val="00276C7F"/>
    <w:rsid w:val="00286DEE"/>
    <w:rsid w:val="00290294"/>
    <w:rsid w:val="00294C98"/>
    <w:rsid w:val="002E153D"/>
    <w:rsid w:val="002F7BDA"/>
    <w:rsid w:val="00301026"/>
    <w:rsid w:val="00302A36"/>
    <w:rsid w:val="003035AC"/>
    <w:rsid w:val="003176AE"/>
    <w:rsid w:val="00337F97"/>
    <w:rsid w:val="00361051"/>
    <w:rsid w:val="00362D70"/>
    <w:rsid w:val="00366843"/>
    <w:rsid w:val="00371A02"/>
    <w:rsid w:val="00377482"/>
    <w:rsid w:val="00382911"/>
    <w:rsid w:val="00385A1B"/>
    <w:rsid w:val="00387D84"/>
    <w:rsid w:val="00392377"/>
    <w:rsid w:val="00396F95"/>
    <w:rsid w:val="003A2B5F"/>
    <w:rsid w:val="003B6B8B"/>
    <w:rsid w:val="003B6E21"/>
    <w:rsid w:val="003E47D3"/>
    <w:rsid w:val="00402724"/>
    <w:rsid w:val="00405E13"/>
    <w:rsid w:val="004075FF"/>
    <w:rsid w:val="00420683"/>
    <w:rsid w:val="00420AF1"/>
    <w:rsid w:val="00420BC9"/>
    <w:rsid w:val="004320A8"/>
    <w:rsid w:val="004329EB"/>
    <w:rsid w:val="00435483"/>
    <w:rsid w:val="00435FFD"/>
    <w:rsid w:val="0044231E"/>
    <w:rsid w:val="00444C9B"/>
    <w:rsid w:val="00445079"/>
    <w:rsid w:val="00446AA2"/>
    <w:rsid w:val="0045318F"/>
    <w:rsid w:val="00457536"/>
    <w:rsid w:val="004717A0"/>
    <w:rsid w:val="00473E0B"/>
    <w:rsid w:val="004777A3"/>
    <w:rsid w:val="00483FEA"/>
    <w:rsid w:val="004B1E03"/>
    <w:rsid w:val="004B780E"/>
    <w:rsid w:val="004B7F6C"/>
    <w:rsid w:val="004C0672"/>
    <w:rsid w:val="004C29D3"/>
    <w:rsid w:val="004D254B"/>
    <w:rsid w:val="004E3330"/>
    <w:rsid w:val="00502669"/>
    <w:rsid w:val="00513393"/>
    <w:rsid w:val="00521B9C"/>
    <w:rsid w:val="005223C4"/>
    <w:rsid w:val="00531019"/>
    <w:rsid w:val="00543839"/>
    <w:rsid w:val="00547596"/>
    <w:rsid w:val="0055637E"/>
    <w:rsid w:val="00565205"/>
    <w:rsid w:val="00566BEE"/>
    <w:rsid w:val="005713F7"/>
    <w:rsid w:val="00582B7D"/>
    <w:rsid w:val="00582EA3"/>
    <w:rsid w:val="005859CD"/>
    <w:rsid w:val="005918F6"/>
    <w:rsid w:val="00596E63"/>
    <w:rsid w:val="005B5955"/>
    <w:rsid w:val="005B7EC4"/>
    <w:rsid w:val="005D4C43"/>
    <w:rsid w:val="005F6930"/>
    <w:rsid w:val="0061607A"/>
    <w:rsid w:val="00617513"/>
    <w:rsid w:val="00621730"/>
    <w:rsid w:val="0064317E"/>
    <w:rsid w:val="00646687"/>
    <w:rsid w:val="006501D2"/>
    <w:rsid w:val="00657C47"/>
    <w:rsid w:val="00666085"/>
    <w:rsid w:val="00685CFB"/>
    <w:rsid w:val="0068702E"/>
    <w:rsid w:val="00692D7E"/>
    <w:rsid w:val="006A4855"/>
    <w:rsid w:val="006A4D21"/>
    <w:rsid w:val="006C303F"/>
    <w:rsid w:val="006C4635"/>
    <w:rsid w:val="006E15DF"/>
    <w:rsid w:val="006E3470"/>
    <w:rsid w:val="006E4E15"/>
    <w:rsid w:val="00721A1E"/>
    <w:rsid w:val="00734FCC"/>
    <w:rsid w:val="00747E97"/>
    <w:rsid w:val="00752624"/>
    <w:rsid w:val="00752E7A"/>
    <w:rsid w:val="00753BEC"/>
    <w:rsid w:val="007563CC"/>
    <w:rsid w:val="00762BF7"/>
    <w:rsid w:val="00774D6F"/>
    <w:rsid w:val="00775F93"/>
    <w:rsid w:val="00776576"/>
    <w:rsid w:val="00786F13"/>
    <w:rsid w:val="00790BB9"/>
    <w:rsid w:val="007A152D"/>
    <w:rsid w:val="007A429E"/>
    <w:rsid w:val="007B2EBC"/>
    <w:rsid w:val="007D64FA"/>
    <w:rsid w:val="007E1B50"/>
    <w:rsid w:val="007F4728"/>
    <w:rsid w:val="00801458"/>
    <w:rsid w:val="00821A16"/>
    <w:rsid w:val="00831B21"/>
    <w:rsid w:val="0083561E"/>
    <w:rsid w:val="008377BF"/>
    <w:rsid w:val="00842123"/>
    <w:rsid w:val="008423BF"/>
    <w:rsid w:val="00846502"/>
    <w:rsid w:val="008558EC"/>
    <w:rsid w:val="00862629"/>
    <w:rsid w:val="00875AD5"/>
    <w:rsid w:val="00884790"/>
    <w:rsid w:val="00890AED"/>
    <w:rsid w:val="00894073"/>
    <w:rsid w:val="008B63D0"/>
    <w:rsid w:val="008C2E9B"/>
    <w:rsid w:val="008C796E"/>
    <w:rsid w:val="008D77CA"/>
    <w:rsid w:val="008E424E"/>
    <w:rsid w:val="008E62FA"/>
    <w:rsid w:val="008E6315"/>
    <w:rsid w:val="008E762F"/>
    <w:rsid w:val="00913537"/>
    <w:rsid w:val="00921A5B"/>
    <w:rsid w:val="0092442B"/>
    <w:rsid w:val="00930F68"/>
    <w:rsid w:val="00932746"/>
    <w:rsid w:val="00954BC0"/>
    <w:rsid w:val="009805FE"/>
    <w:rsid w:val="0099436E"/>
    <w:rsid w:val="009944EA"/>
    <w:rsid w:val="0099770D"/>
    <w:rsid w:val="009A0B37"/>
    <w:rsid w:val="009A361F"/>
    <w:rsid w:val="009B0BA2"/>
    <w:rsid w:val="009B1821"/>
    <w:rsid w:val="009C30E5"/>
    <w:rsid w:val="009C6728"/>
    <w:rsid w:val="009C7A86"/>
    <w:rsid w:val="009D2A83"/>
    <w:rsid w:val="009D5670"/>
    <w:rsid w:val="009E1072"/>
    <w:rsid w:val="009E256F"/>
    <w:rsid w:val="009E58A1"/>
    <w:rsid w:val="009F31B2"/>
    <w:rsid w:val="009F62C9"/>
    <w:rsid w:val="00A05DCE"/>
    <w:rsid w:val="00A35D6E"/>
    <w:rsid w:val="00A370E8"/>
    <w:rsid w:val="00A44EE7"/>
    <w:rsid w:val="00A50F7A"/>
    <w:rsid w:val="00A51302"/>
    <w:rsid w:val="00A52EF4"/>
    <w:rsid w:val="00A558DE"/>
    <w:rsid w:val="00A65E8F"/>
    <w:rsid w:val="00A77391"/>
    <w:rsid w:val="00A83D70"/>
    <w:rsid w:val="00A90FCE"/>
    <w:rsid w:val="00AA5CE9"/>
    <w:rsid w:val="00AB3B9E"/>
    <w:rsid w:val="00AC16EF"/>
    <w:rsid w:val="00AD1B29"/>
    <w:rsid w:val="00AD1EF9"/>
    <w:rsid w:val="00AF76E4"/>
    <w:rsid w:val="00B05D04"/>
    <w:rsid w:val="00B11359"/>
    <w:rsid w:val="00B40A4B"/>
    <w:rsid w:val="00B4175D"/>
    <w:rsid w:val="00B51243"/>
    <w:rsid w:val="00B519B4"/>
    <w:rsid w:val="00B534C7"/>
    <w:rsid w:val="00B92806"/>
    <w:rsid w:val="00B944C3"/>
    <w:rsid w:val="00B97EBE"/>
    <w:rsid w:val="00BA581D"/>
    <w:rsid w:val="00BB2632"/>
    <w:rsid w:val="00BB65E8"/>
    <w:rsid w:val="00BD3378"/>
    <w:rsid w:val="00BD4585"/>
    <w:rsid w:val="00BF3A6E"/>
    <w:rsid w:val="00BF5B11"/>
    <w:rsid w:val="00C00D07"/>
    <w:rsid w:val="00C0111D"/>
    <w:rsid w:val="00C13F84"/>
    <w:rsid w:val="00C2739C"/>
    <w:rsid w:val="00C33D59"/>
    <w:rsid w:val="00C34196"/>
    <w:rsid w:val="00C40BFB"/>
    <w:rsid w:val="00C410DD"/>
    <w:rsid w:val="00C619AD"/>
    <w:rsid w:val="00C6220F"/>
    <w:rsid w:val="00C678AF"/>
    <w:rsid w:val="00C72DAE"/>
    <w:rsid w:val="00C8507B"/>
    <w:rsid w:val="00C92D54"/>
    <w:rsid w:val="00CA5858"/>
    <w:rsid w:val="00CB47B8"/>
    <w:rsid w:val="00CC3F27"/>
    <w:rsid w:val="00CC7D32"/>
    <w:rsid w:val="00CD018C"/>
    <w:rsid w:val="00CE5197"/>
    <w:rsid w:val="00CE683E"/>
    <w:rsid w:val="00D02C57"/>
    <w:rsid w:val="00D26458"/>
    <w:rsid w:val="00D27454"/>
    <w:rsid w:val="00D317C7"/>
    <w:rsid w:val="00D347BB"/>
    <w:rsid w:val="00D37DD4"/>
    <w:rsid w:val="00D52203"/>
    <w:rsid w:val="00D62E85"/>
    <w:rsid w:val="00D70E20"/>
    <w:rsid w:val="00D7341B"/>
    <w:rsid w:val="00D74D65"/>
    <w:rsid w:val="00D77292"/>
    <w:rsid w:val="00D80AB4"/>
    <w:rsid w:val="00D8239F"/>
    <w:rsid w:val="00DA3D90"/>
    <w:rsid w:val="00DB10C9"/>
    <w:rsid w:val="00DB4B93"/>
    <w:rsid w:val="00DB56D4"/>
    <w:rsid w:val="00DB716F"/>
    <w:rsid w:val="00DC1AC7"/>
    <w:rsid w:val="00DD3AF8"/>
    <w:rsid w:val="00DD6370"/>
    <w:rsid w:val="00DF5AA8"/>
    <w:rsid w:val="00E200E2"/>
    <w:rsid w:val="00E22850"/>
    <w:rsid w:val="00E25118"/>
    <w:rsid w:val="00E274D4"/>
    <w:rsid w:val="00E343F4"/>
    <w:rsid w:val="00E45508"/>
    <w:rsid w:val="00E514CC"/>
    <w:rsid w:val="00E66225"/>
    <w:rsid w:val="00E90693"/>
    <w:rsid w:val="00E97465"/>
    <w:rsid w:val="00EA2284"/>
    <w:rsid w:val="00EA746E"/>
    <w:rsid w:val="00EC0858"/>
    <w:rsid w:val="00EC5C94"/>
    <w:rsid w:val="00ED17EC"/>
    <w:rsid w:val="00ED3E55"/>
    <w:rsid w:val="00ED6F05"/>
    <w:rsid w:val="00EE52EB"/>
    <w:rsid w:val="00F10873"/>
    <w:rsid w:val="00F117D1"/>
    <w:rsid w:val="00F1744D"/>
    <w:rsid w:val="00F23487"/>
    <w:rsid w:val="00F25538"/>
    <w:rsid w:val="00F2596E"/>
    <w:rsid w:val="00F33C39"/>
    <w:rsid w:val="00F342D4"/>
    <w:rsid w:val="00F446D9"/>
    <w:rsid w:val="00F45A27"/>
    <w:rsid w:val="00F863C1"/>
    <w:rsid w:val="00F90B12"/>
    <w:rsid w:val="00FB07CE"/>
    <w:rsid w:val="00FC13E4"/>
    <w:rsid w:val="00FD2CE4"/>
    <w:rsid w:val="00FD353D"/>
    <w:rsid w:val="00FD62BA"/>
    <w:rsid w:val="00FE2A4F"/>
    <w:rsid w:val="00FE55E6"/>
    <w:rsid w:val="00FF606A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1320E5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90693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sz w:val="24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table" w:styleId="Tabellenraster">
    <w:name w:val="Table Grid"/>
    <w:basedOn w:val="NormaleTabelle"/>
    <w:rsid w:val="00420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6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Controlli dell'esecuzione</UserField2>
    <CustomerID xmlns="b9bbc5c3-42c9-4c30-b7a3-3f0c5e2a5378">09102</CustomerID>
    <UserField3 xmlns="dc295bef-c00e-43c1-869f-46b6bed64016" xsi:nil="true"/>
    <UserField4 xmlns="96dcbd3c-dd84-48bd-ba7c-469731c13f6a">Manuale pavimentazioni 2022</UserField4>
  </documentManagement>
</p:properties>
</file>

<file path=customXml/itemProps1.xml><?xml version="1.0" encoding="utf-8"?>
<ds:datastoreItem xmlns:ds="http://schemas.openxmlformats.org/officeDocument/2006/customXml" ds:itemID="{0C5E74EF-FD85-463C-B196-B8E3BB13A78E}"/>
</file>

<file path=customXml/itemProps2.xml><?xml version="1.0" encoding="utf-8"?>
<ds:datastoreItem xmlns:ds="http://schemas.openxmlformats.org/officeDocument/2006/customXml" ds:itemID="{DDC0E7EE-57CA-44C0-B0F0-AA2C4ADDBD87}"/>
</file>

<file path=customXml/itemProps3.xml><?xml version="1.0" encoding="utf-8"?>
<ds:datastoreItem xmlns:ds="http://schemas.openxmlformats.org/officeDocument/2006/customXml" ds:itemID="{671687F8-30BC-4CA9-B07B-C900CA29FE7A}"/>
</file>

<file path=docProps/app.xml><?xml version="1.0" encoding="utf-8"?>
<Properties xmlns="http://schemas.openxmlformats.org/officeDocument/2006/extended-properties" xmlns:vt="http://schemas.openxmlformats.org/officeDocument/2006/docPropsVTypes">
  <Template>214FO0312-d_untersuchung_asphaltbohrkern.dotx</Template>
  <TotalTime>0</TotalTime>
  <Pages>1</Pages>
  <Words>626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Asphaltbohrkern</vt:lpstr>
    </vt:vector>
  </TitlesOfParts>
  <Company>TBA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für Bohrkern nach Prüfplan (in tedesco)</dc:title>
  <dc:subject/>
  <dc:creator>Graf Alois</dc:creator>
  <cp:keywords/>
  <dc:description/>
  <cp:lastModifiedBy>Tscharner Silvio</cp:lastModifiedBy>
  <cp:revision>3</cp:revision>
  <cp:lastPrinted>2008-11-18T10:14:00Z</cp:lastPrinted>
  <dcterms:created xsi:type="dcterms:W3CDTF">2019-03-29T07:08:00Z</dcterms:created>
  <dcterms:modified xsi:type="dcterms:W3CDTF">2019-03-29T07:41:00Z</dcterms:modified>
  <cp:category>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0x0101001E6F527764A88149B634EFF7AC2B6A40</vt:lpwstr>
  </property>
  <property fmtid="{D5CDD505-2E9C-101B-9397-08002B2CF9AE}" pid="3" name="Prozess">
    <vt:lpwstr>255;#Materialtechnologie-Prüfaufträge|92087dfd-359a-47e6-aa49-e125d267a4ed</vt:lpwstr>
  </property>
  <property fmtid="{D5CDD505-2E9C-101B-9397-08002B2CF9AE}" pid="4" name="Dokumentart">
    <vt:lpwstr>87;#FO|15be5ad7-928e-4723-823c-5595fd51a229</vt:lpwstr>
  </property>
  <property fmtid="{D5CDD505-2E9C-101B-9397-08002B2CF9AE}" pid="5" name="IOZDOCPUBLISHLOG">
    <vt:lpwstr>{"SiteId":"7a988365-0373-48b3-8387-e194170900b2","WebId":"ff23cbaa-bb79-466f-8f21-772751b3c951","ListId":"f4332343-8d45-4144-926a-a597327ac541","ItemId":3043,"SettingsId":1,"SourceItemId":1086};</vt:lpwstr>
  </property>
</Properties>
</file>