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284"/>
        <w:gridCol w:w="3119"/>
        <w:gridCol w:w="1132"/>
        <w:gridCol w:w="2552"/>
      </w:tblGrid>
      <w:tr w:rsidR="003869DB" w:rsidTr="00714548">
        <w:trPr>
          <w:trHeight w:hRule="exact" w:val="680"/>
        </w:trPr>
        <w:tc>
          <w:tcPr>
            <w:tcW w:w="10772" w:type="dxa"/>
            <w:gridSpan w:val="5"/>
            <w:tcBorders>
              <w:top w:val="nil"/>
              <w:bottom w:val="nil"/>
            </w:tcBorders>
          </w:tcPr>
          <w:p w:rsidR="003869DB" w:rsidRPr="00581490" w:rsidRDefault="003869DB" w:rsidP="00570D7C">
            <w:pPr>
              <w:pStyle w:val="TBStrassentyp"/>
            </w:pPr>
            <w:r w:rsidRPr="0030313F">
              <w:rPr>
                <w:noProof/>
                <w:color w:val="FF0000"/>
              </w:rPr>
              <w:t>Schweizerische Haupts</w:t>
            </w:r>
            <w:r w:rsidR="0030313F" w:rsidRPr="0030313F">
              <w:rPr>
                <w:noProof/>
                <w:color w:val="FF0000"/>
              </w:rPr>
              <w:t>t</w:t>
            </w:r>
            <w:r w:rsidRPr="0030313F">
              <w:rPr>
                <w:noProof/>
                <w:color w:val="FF0000"/>
              </w:rPr>
              <w:t>rasse / Verbindungsstrasse</w:t>
            </w:r>
            <w:r w:rsidR="002050E7">
              <w:rPr>
                <w:noProof/>
                <w:color w:val="FF0000"/>
              </w:rPr>
              <w:t>n</w:t>
            </w:r>
          </w:p>
        </w:tc>
      </w:tr>
      <w:tr w:rsidR="003869DB" w:rsidTr="00714548">
        <w:tc>
          <w:tcPr>
            <w:tcW w:w="10772" w:type="dxa"/>
            <w:gridSpan w:val="5"/>
            <w:tcBorders>
              <w:top w:val="nil"/>
              <w:bottom w:val="nil"/>
            </w:tcBorders>
          </w:tcPr>
          <w:p w:rsidR="003869DB" w:rsidRPr="00F05036" w:rsidRDefault="003869DB" w:rsidP="00714548">
            <w:pPr>
              <w:pStyle w:val="TBTextZentrischklein"/>
            </w:pPr>
            <w:r w:rsidRPr="00F05036">
              <w:t>Kanton Graubünden</w:t>
            </w:r>
          </w:p>
        </w:tc>
      </w:tr>
      <w:tr w:rsidR="003869DB" w:rsidTr="00714548">
        <w:trPr>
          <w:trHeight w:hRule="exact" w:val="737"/>
        </w:trPr>
        <w:tc>
          <w:tcPr>
            <w:tcW w:w="3685" w:type="dxa"/>
            <w:tcBorders>
              <w:top w:val="nil"/>
              <w:bottom w:val="nil"/>
              <w:right w:val="nil"/>
            </w:tcBorders>
            <w:vAlign w:val="center"/>
          </w:tcPr>
          <w:p w:rsidR="003869DB" w:rsidRDefault="003869DB" w:rsidP="00714548">
            <w:pPr>
              <w:pStyle w:val="TBWappen"/>
            </w:pPr>
            <w:r>
              <w:t>Mappe  ...…..</w:t>
            </w:r>
          </w:p>
        </w:tc>
        <w:tc>
          <w:tcPr>
            <w:tcW w:w="453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869DB" w:rsidRDefault="00284EFD" w:rsidP="00714548">
            <w:pPr>
              <w:pStyle w:val="TBWappen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9ACD5EB" wp14:editId="66974FD1">
                      <wp:simplePos x="0" y="0"/>
                      <wp:positionH relativeFrom="column">
                        <wp:posOffset>2045335</wp:posOffset>
                      </wp:positionH>
                      <wp:positionV relativeFrom="page">
                        <wp:posOffset>326390</wp:posOffset>
                      </wp:positionV>
                      <wp:extent cx="2501900" cy="504825"/>
                      <wp:effectExtent l="0" t="0" r="12700" b="28575"/>
                      <wp:wrapNone/>
                      <wp:docPr id="5" name="Textfeld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019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srgbClr val="FF0000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84EFD" w:rsidRDefault="00284EFD" w:rsidP="00284EFD">
                                  <w:pPr>
                                    <w:jc w:val="right"/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bookmarkStart w:id="0" w:name="_GoBack"/>
                                  <w: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Projektierungsgrundlagen Kunstbauten 2018</w:t>
                                  </w:r>
                                </w:p>
                                <w:p w:rsidR="00284EFD" w:rsidRPr="00284EFD" w:rsidRDefault="00284EFD" w:rsidP="00284EFD">
                                  <w:pPr>
                                    <w:tabs>
                                      <w:tab w:val="left" w:pos="142"/>
                                    </w:tabs>
                                    <w:jc w:val="both"/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</w:pPr>
                                  <w:r w:rsidRPr="00284EFD">
                                    <w:rPr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 xml:space="preserve">(dieses Feld ist zu 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löschen</w:t>
                                  </w:r>
                                  <w:r w:rsidRPr="00284EFD">
                                    <w:rPr>
                                      <w:b/>
                                      <w:color w:val="FF0000"/>
                                      <w:sz w:val="16"/>
                                      <w:szCs w:val="16"/>
                                    </w:rPr>
                                    <w:t>)</w:t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ab/>
                                  </w:r>
                                  <w:r w:rsidRPr="00284EFD">
                                    <w:rPr>
                                      <w:b/>
                                      <w:color w:val="FF0000"/>
                                      <w:sz w:val="36"/>
                                      <w:szCs w:val="36"/>
                                    </w:rPr>
                                    <w:t>2142</w:t>
                                  </w:r>
                                  <w:bookmarkEnd w:id="0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9ACD5E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5" o:spid="_x0000_s1026" type="#_x0000_t202" style="position:absolute;margin-left:161.05pt;margin-top:25.7pt;width:197pt;height:3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" fillcolor="white [3201]" strokecolor="red" strokeweight=".5pt">
                      <v:textbox>
                        <w:txbxContent>
                          <w:p w:rsidR="00284EFD" w:rsidRDefault="00284EFD" w:rsidP="00284EFD">
                            <w:pPr>
                              <w:jc w:val="right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FF0000"/>
                                <w:sz w:val="18"/>
                                <w:szCs w:val="18"/>
                              </w:rPr>
                              <w:t>Projektierungsgrundlagen Kunstbauten 2018</w:t>
                            </w:r>
                          </w:p>
                          <w:p w:rsidR="00284EFD" w:rsidRPr="00284EFD" w:rsidRDefault="00284EFD" w:rsidP="00284EFD">
                            <w:pPr>
                              <w:tabs>
                                <w:tab w:val="left" w:pos="142"/>
                              </w:tabs>
                              <w:jc w:val="both"/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284EFD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 xml:space="preserve">(dieses Feld ist zu </w:t>
                            </w:r>
                            <w:r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löschen</w:t>
                            </w:r>
                            <w:r w:rsidRPr="00284EFD">
                              <w:rPr>
                                <w:b/>
                                <w:color w:val="FF0000"/>
                                <w:sz w:val="16"/>
                                <w:szCs w:val="16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ab/>
                            </w:r>
                            <w:r w:rsidRPr="00284EFD">
                              <w:rPr>
                                <w:b/>
                                <w:color w:val="FF0000"/>
                                <w:sz w:val="36"/>
                                <w:szCs w:val="36"/>
                              </w:rPr>
                              <w:t>2142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="003869DB">
              <w:tab/>
            </w:r>
            <w:r w:rsidR="003869DB" w:rsidRPr="002E3E4C">
              <w:rPr>
                <w:noProof/>
              </w:rPr>
              <w:drawing>
                <wp:inline distT="0" distB="0" distL="0" distR="0" wp14:anchorId="50CF0685" wp14:editId="313A0E82">
                  <wp:extent cx="419100" cy="466725"/>
                  <wp:effectExtent l="19050" t="0" r="0" b="0"/>
                  <wp:docPr id="15" name="Bild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</w:tcBorders>
            <w:vAlign w:val="center"/>
          </w:tcPr>
          <w:p w:rsidR="003869DB" w:rsidRDefault="003869DB" w:rsidP="00714548">
            <w:pPr>
              <w:pStyle w:val="TBWappenRechts"/>
            </w:pPr>
            <w:r>
              <w:t>Beilage  ...…..</w:t>
            </w:r>
          </w:p>
        </w:tc>
      </w:tr>
      <w:tr w:rsidR="003869DB" w:rsidTr="00714548">
        <w:tc>
          <w:tcPr>
            <w:tcW w:w="10772" w:type="dxa"/>
            <w:gridSpan w:val="5"/>
            <w:tcBorders>
              <w:top w:val="nil"/>
              <w:bottom w:val="nil"/>
            </w:tcBorders>
            <w:vAlign w:val="bottom"/>
          </w:tcPr>
          <w:p w:rsidR="003869DB" w:rsidRDefault="003869DB" w:rsidP="00714548">
            <w:pPr>
              <w:pStyle w:val="TBTextZentrischklein"/>
            </w:pPr>
            <w:r>
              <w:t>Strassennummer</w:t>
            </w:r>
          </w:p>
        </w:tc>
      </w:tr>
      <w:tr w:rsidR="003869DB" w:rsidTr="00714548">
        <w:tc>
          <w:tcPr>
            <w:tcW w:w="10772" w:type="dxa"/>
            <w:gridSpan w:val="5"/>
            <w:tcBorders>
              <w:top w:val="nil"/>
              <w:bottom w:val="single" w:sz="2" w:space="0" w:color="auto"/>
            </w:tcBorders>
          </w:tcPr>
          <w:p w:rsidR="003869DB" w:rsidRPr="000F6FFE" w:rsidRDefault="00714548" w:rsidP="00714548">
            <w:pPr>
              <w:pStyle w:val="TBStrassennummer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ASK  StrNR Strassennummer  \* MERGEFORMAT </w:instrText>
            </w:r>
            <w:r>
              <w:rPr>
                <w:noProof/>
              </w:rPr>
              <w:fldChar w:fldCharType="separate"/>
            </w:r>
            <w:bookmarkStart w:id="1" w:name="StrNR"/>
            <w:r w:rsidR="008E174D">
              <w:rPr>
                <w:noProof/>
              </w:rPr>
              <w:t>Str. Nr.</w:t>
            </w:r>
            <w:bookmarkEnd w:id="1"/>
            <w:r>
              <w:rPr>
                <w:noProof/>
              </w:rPr>
              <w:fldChar w:fldCharType="end"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StrNR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C82331">
              <w:rPr>
                <w:noProof/>
              </w:rPr>
              <w:t>Str. Nr.</w:t>
            </w:r>
            <w:r>
              <w:rPr>
                <w:noProof/>
              </w:rPr>
              <w:fldChar w:fldCharType="end"/>
            </w:r>
          </w:p>
        </w:tc>
      </w:tr>
      <w:tr w:rsidR="003869DB" w:rsidTr="00714548">
        <w:trPr>
          <w:trHeight w:hRule="exact" w:val="340"/>
        </w:trPr>
        <w:tc>
          <w:tcPr>
            <w:tcW w:w="3685" w:type="dxa"/>
            <w:tcBorders>
              <w:top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7A29E9" w:rsidP="00714548">
            <w:pPr>
              <w:pStyle w:val="TBTextZentrischklein"/>
            </w:pPr>
            <w:r>
              <w:fldChar w:fldCharType="begin"/>
            </w:r>
            <w:r>
              <w:instrText xml:space="preserve"> ASK  StrName Strassenname  \* MERGEFORMAT </w:instrText>
            </w:r>
            <w:r>
              <w:fldChar w:fldCharType="separate"/>
            </w:r>
            <w:bookmarkStart w:id="2" w:name="StrName"/>
            <w:r w:rsidR="008E174D">
              <w:t>Strassenname</w:t>
            </w:r>
            <w:bookmarkEnd w:id="2"/>
            <w:r>
              <w:fldChar w:fldCharType="end"/>
            </w:r>
            <w:r w:rsidR="003869DB">
              <w:t>Strassenzug</w:t>
            </w:r>
          </w:p>
        </w:tc>
        <w:tc>
          <w:tcPr>
            <w:tcW w:w="4535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Zentrischklein"/>
            </w:pPr>
            <w:r>
              <w:t>Bauabschnitt: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TextZentrischklein"/>
            </w:pPr>
            <w:r>
              <w:t>Km</w:t>
            </w:r>
          </w:p>
        </w:tc>
      </w:tr>
      <w:tr w:rsidR="003869DB" w:rsidTr="00714548">
        <w:trPr>
          <w:trHeight w:hRule="exact" w:val="454"/>
        </w:trPr>
        <w:tc>
          <w:tcPr>
            <w:tcW w:w="3685" w:type="dxa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:rsidR="003869DB" w:rsidRPr="000F6FFE" w:rsidRDefault="003869DB" w:rsidP="00714548">
            <w:pPr>
              <w:pStyle w:val="TBAnfangundEnde"/>
            </w:pPr>
            <w:r w:rsidRPr="0030313F">
              <w:rPr>
                <w:noProof/>
                <w:color w:val="FF0000"/>
              </w:rPr>
              <w:t>Strassenanfang</w:t>
            </w:r>
          </w:p>
        </w:tc>
        <w:tc>
          <w:tcPr>
            <w:tcW w:w="4535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jc w:val="center"/>
            </w:pPr>
          </w:p>
        </w:tc>
        <w:tc>
          <w:tcPr>
            <w:tcW w:w="2552" w:type="dxa"/>
            <w:tcBorders>
              <w:top w:val="nil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AnfangundEnde"/>
            </w:pPr>
            <w:r w:rsidRPr="0094483C">
              <w:rPr>
                <w:noProof/>
              </w:rPr>
              <w:t>0.00</w:t>
            </w:r>
          </w:p>
        </w:tc>
      </w:tr>
      <w:tr w:rsidR="003869DB" w:rsidTr="00714548">
        <w:trPr>
          <w:trHeight w:hRule="exact" w:val="2523"/>
        </w:trPr>
        <w:tc>
          <w:tcPr>
            <w:tcW w:w="3685" w:type="dxa"/>
            <w:tcBorders>
              <w:top w:val="nil"/>
              <w:bottom w:val="nil"/>
              <w:right w:val="single" w:sz="2" w:space="0" w:color="auto"/>
            </w:tcBorders>
            <w:vAlign w:val="center"/>
          </w:tcPr>
          <w:p w:rsidR="003869DB" w:rsidRPr="00A72222" w:rsidRDefault="003869DB" w:rsidP="00714548">
            <w:pPr>
              <w:pStyle w:val="TBTitelStrass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1" layoutInCell="1" allowOverlap="1" wp14:anchorId="28367C78" wp14:editId="4D51CD80">
                      <wp:simplePos x="0" y="0"/>
                      <wp:positionH relativeFrom="margin">
                        <wp:posOffset>71755</wp:posOffset>
                      </wp:positionH>
                      <wp:positionV relativeFrom="topMargin">
                        <wp:posOffset>0</wp:posOffset>
                      </wp:positionV>
                      <wp:extent cx="2195830" cy="1440180"/>
                      <wp:effectExtent l="0" t="0" r="0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95830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C48A4" w:rsidRDefault="00DC48A4" w:rsidP="003869DB">
                                  <w:pPr>
                                    <w:pStyle w:val="TBTitelStrasse"/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lang w:val="de-DE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lang w:val="de-DE"/>
                                    </w:rPr>
                                    <w:instrText xml:space="preserve"> REF StrName \h </w:instrText>
                                  </w:r>
                                  <w:r>
                                    <w:rPr>
                                      <w:lang w:val="de-DE"/>
                                    </w:rPr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separate"/>
                                  </w:r>
                                  <w:r w:rsidR="00C82331">
                                    <w:t>Strassenname</w:t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36000" rIns="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8367C7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7" type="#_x0000_t202" style="position:absolute;left:0;text-align:left;margin-left:5.65pt;margin-top:0;width:172.9pt;height:113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" stroked="f">
                      <v:textbox inset="0,1mm,0,1mm">
                        <w:txbxContent>
                          <w:p w:rsidR="00DC48A4" w:rsidRDefault="00DC48A4" w:rsidP="003869DB">
                            <w:pPr>
                              <w:pStyle w:val="TBTitelStrasse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lang w:val="de-DE"/>
                              </w:rPr>
                              <w:instrText xml:space="preserve"> REF StrName \h </w:instrText>
                            </w:r>
                            <w:r>
                              <w:rPr>
                                <w:lang w:val="de-DE"/>
                              </w:rPr>
                            </w:r>
                            <w:r>
                              <w:rPr>
                                <w:lang w:val="de-DE"/>
                              </w:rPr>
                              <w:fldChar w:fldCharType="separate"/>
                            </w:r>
                            <w:r w:rsidR="00C82331">
                              <w:t>Strassenname</w:t>
                            </w:r>
                            <w:r>
                              <w:rPr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535" w:type="dxa"/>
            <w:gridSpan w:val="3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Bauabschnitt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459365" wp14:editId="4634791C">
                      <wp:simplePos x="0" y="0"/>
                      <wp:positionH relativeFrom="margin">
                        <wp:posOffset>71755</wp:posOffset>
                      </wp:positionH>
                      <wp:positionV relativeFrom="topMargin">
                        <wp:posOffset>0</wp:posOffset>
                      </wp:positionV>
                      <wp:extent cx="2736215" cy="1440180"/>
                      <wp:effectExtent l="0" t="0" r="1905" b="0"/>
                      <wp:wrapNone/>
                      <wp:docPr id="2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36215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C48A4" w:rsidRDefault="00DC48A4" w:rsidP="003869DB">
                                  <w:pPr>
                                    <w:pStyle w:val="TBTitelStrasse"/>
                                    <w:rPr>
                                      <w:lang w:val="de-DE"/>
                                    </w:rPr>
                                  </w:pPr>
                                  <w:r>
                                    <w:rPr>
                                      <w:lang w:val="de-DE"/>
                                    </w:rPr>
                                    <w:fldChar w:fldCharType="begin"/>
                                  </w:r>
                                  <w:r>
                                    <w:rPr>
                                      <w:lang w:val="de-DE"/>
                                    </w:rPr>
                                    <w:instrText xml:space="preserve"> REF KBName \h </w:instrText>
                                  </w:r>
                                  <w:r>
                                    <w:rPr>
                                      <w:lang w:val="de-DE"/>
                                    </w:rPr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separate"/>
                                  </w:r>
                                  <w:r w:rsidR="00C82331">
                                    <w:rPr>
                                      <w:noProof/>
                                    </w:rPr>
                                    <w:t>Kunstbautenname</w:t>
                                  </w:r>
                                  <w:r>
                                    <w:rPr>
                                      <w:lang w:val="de-DE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vert="horz" wrap="square" lIns="0" tIns="36000" rIns="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6459365" id="Text Box 3" o:spid="_x0000_s1028" type="#_x0000_t202" style="position:absolute;left:0;text-align:left;margin-left:5.65pt;margin-top:0;width:215.45pt;height:113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" stroked="f">
                      <v:textbox inset="0,1mm,0,1mm">
                        <w:txbxContent>
                          <w:p w:rsidR="00DC48A4" w:rsidRDefault="00DC48A4" w:rsidP="003869DB">
                            <w:pPr>
                              <w:pStyle w:val="TBTitelStrasse"/>
                              <w:rPr>
                                <w:lang w:val="de-DE"/>
                              </w:rPr>
                            </w:pPr>
                            <w:r>
                              <w:rPr>
                                <w:lang w:val="de-DE"/>
                              </w:rPr>
                              <w:fldChar w:fldCharType="begin"/>
                            </w:r>
                            <w:r>
                              <w:rPr>
                                <w:lang w:val="de-DE"/>
                              </w:rPr>
                              <w:instrText xml:space="preserve"> REF KBName \h </w:instrText>
                            </w:r>
                            <w:r>
                              <w:rPr>
                                <w:lang w:val="de-DE"/>
                              </w:rPr>
                            </w:r>
                            <w:r>
                              <w:rPr>
                                <w:lang w:val="de-DE"/>
                              </w:rPr>
                              <w:fldChar w:fldCharType="separate"/>
                            </w:r>
                            <w:r w:rsidR="00C82331">
                              <w:rPr>
                                <w:noProof/>
                              </w:rPr>
                              <w:t>Kunstbautenname</w:t>
                            </w:r>
                            <w:r>
                              <w:rPr>
                                <w:lang w:val="de-DE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anchorx="margin" anchory="margin"/>
                    </v:shape>
                  </w:pict>
                </mc:Fallback>
              </mc:AlternateContent>
            </w:r>
          </w:p>
        </w:tc>
        <w:tc>
          <w:tcPr>
            <w:tcW w:w="2552" w:type="dxa"/>
            <w:tcBorders>
              <w:top w:val="nil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TitelStrasse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1" layoutInCell="1" allowOverlap="1" wp14:anchorId="661704D5" wp14:editId="1C213B2B">
                      <wp:simplePos x="0" y="0"/>
                      <wp:positionH relativeFrom="margin">
                        <wp:posOffset>71755</wp:posOffset>
                      </wp:positionH>
                      <wp:positionV relativeFrom="topMargin">
                        <wp:posOffset>0</wp:posOffset>
                      </wp:positionV>
                      <wp:extent cx="1475740" cy="1440180"/>
                      <wp:effectExtent l="0" t="0" r="0" b="0"/>
                      <wp:wrapNone/>
                      <wp:docPr id="1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5740" cy="144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DC48A4" w:rsidRDefault="00DC48A4" w:rsidP="003869DB">
                                  <w:pPr>
                                    <w:pStyle w:val="TBTitelStrasse"/>
                                    <w:rPr>
                                      <w:lang w:val="de-DE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36000" rIns="0" bIns="3600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1704D5" id="Text Box 4" o:spid="_x0000_s1029" type="#_x0000_t202" style="position:absolute;left:0;text-align:left;margin-left:5.65pt;margin-top:0;width:116.2pt;height:113.4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" stroked="f">
                      <v:textbox inset="0,1mm,0,1mm">
                        <w:txbxContent>
                          <w:p w:rsidR="00DC48A4" w:rsidRDefault="00DC48A4" w:rsidP="003869DB">
                            <w:pPr>
                              <w:pStyle w:val="TBTitelStrasse"/>
                              <w:rPr>
                                <w:lang w:val="de-DE"/>
                              </w:rPr>
                            </w:pPr>
                          </w:p>
                        </w:txbxContent>
                      </v:textbox>
                      <w10:wrap anchorx="margin" anchory="margin"/>
                      <w10:anchorlock/>
                    </v:shape>
                  </w:pict>
                </mc:Fallback>
              </mc:AlternateContent>
            </w:r>
          </w:p>
        </w:tc>
      </w:tr>
      <w:tr w:rsidR="003869DB" w:rsidTr="00714548">
        <w:trPr>
          <w:trHeight w:hRule="exact" w:val="454"/>
        </w:trPr>
        <w:tc>
          <w:tcPr>
            <w:tcW w:w="3685" w:type="dxa"/>
            <w:tcBorders>
              <w:top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AnfangundEnde"/>
            </w:pPr>
            <w:r w:rsidRPr="0030313F">
              <w:rPr>
                <w:noProof/>
                <w:color w:val="FF0000"/>
              </w:rPr>
              <w:t>Strassenende</w:t>
            </w:r>
          </w:p>
        </w:tc>
        <w:tc>
          <w:tcPr>
            <w:tcW w:w="4535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AnfangundEnde"/>
            </w:pPr>
          </w:p>
        </w:tc>
        <w:tc>
          <w:tcPr>
            <w:tcW w:w="2552" w:type="dxa"/>
            <w:tcBorders>
              <w:top w:val="nil"/>
              <w:left w:val="single" w:sz="2" w:space="0" w:color="auto"/>
              <w:bottom w:val="single" w:sz="2" w:space="0" w:color="auto"/>
            </w:tcBorders>
            <w:vAlign w:val="center"/>
          </w:tcPr>
          <w:p w:rsidR="003869DB" w:rsidRDefault="003869DB" w:rsidP="00714548">
            <w:pPr>
              <w:pStyle w:val="TBAnfangundEnde"/>
            </w:pPr>
            <w:r w:rsidRPr="0030313F">
              <w:rPr>
                <w:noProof/>
                <w:color w:val="FF0000"/>
              </w:rPr>
              <w:t>KM-ENDE</w:t>
            </w:r>
          </w:p>
        </w:tc>
      </w:tr>
      <w:tr w:rsidR="003869DB" w:rsidTr="00714548">
        <w:trPr>
          <w:trHeight w:hRule="exact" w:val="851"/>
        </w:trPr>
        <w:tc>
          <w:tcPr>
            <w:tcW w:w="10772" w:type="dxa"/>
            <w:gridSpan w:val="5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3869DB" w:rsidRPr="00AA249C" w:rsidRDefault="00A41936" w:rsidP="003869DB">
            <w:pPr>
              <w:pStyle w:val="TBBaulnge"/>
            </w:pPr>
            <w:r>
              <w:fldChar w:fldCharType="begin"/>
            </w:r>
            <w:r>
              <w:instrText xml:space="preserve"> ASK  KBNr Kunstbautennummer  \* MERGEFORMAT </w:instrText>
            </w:r>
            <w:r>
              <w:fldChar w:fldCharType="separate"/>
            </w:r>
            <w:bookmarkStart w:id="3" w:name="KBNr"/>
            <w:r w:rsidR="008E174D">
              <w:t>xx yy zz</w:t>
            </w:r>
            <w:bookmarkEnd w:id="3"/>
            <w:r>
              <w:fldChar w:fldCharType="end"/>
            </w:r>
            <w:r w:rsidR="003869DB">
              <w:t xml:space="preserve">Effektive </w:t>
            </w:r>
            <w:proofErr w:type="spellStart"/>
            <w:r w:rsidR="003869DB">
              <w:t>Baulänge</w:t>
            </w:r>
            <w:proofErr w:type="spellEnd"/>
            <w:r w:rsidR="003869DB">
              <w:t>:                    m</w:t>
            </w:r>
          </w:p>
        </w:tc>
      </w:tr>
      <w:tr w:rsidR="003869DB" w:rsidTr="003869DB">
        <w:trPr>
          <w:trHeight w:hRule="exact" w:val="851"/>
        </w:trPr>
        <w:tc>
          <w:tcPr>
            <w:tcW w:w="10772" w:type="dxa"/>
            <w:gridSpan w:val="5"/>
            <w:tcBorders>
              <w:top w:val="single" w:sz="2" w:space="0" w:color="auto"/>
              <w:bottom w:val="nil"/>
            </w:tcBorders>
            <w:vAlign w:val="bottom"/>
          </w:tcPr>
          <w:p w:rsidR="003869DB" w:rsidRPr="00BE268D" w:rsidRDefault="003869DB" w:rsidP="003869DB">
            <w:pPr>
              <w:pStyle w:val="TBProjektart"/>
            </w:pPr>
            <w:r w:rsidRPr="0030313F">
              <w:rPr>
                <w:noProof/>
                <w:color w:val="FF0000"/>
              </w:rPr>
              <w:t>bauprojekt</w:t>
            </w:r>
          </w:p>
        </w:tc>
      </w:tr>
      <w:tr w:rsidR="003869DB" w:rsidTr="00714548">
        <w:trPr>
          <w:trHeight w:hRule="exact" w:val="1701"/>
        </w:trPr>
        <w:tc>
          <w:tcPr>
            <w:tcW w:w="10772" w:type="dxa"/>
            <w:gridSpan w:val="5"/>
            <w:tcBorders>
              <w:top w:val="nil"/>
              <w:bottom w:val="nil"/>
            </w:tcBorders>
            <w:vAlign w:val="center"/>
          </w:tcPr>
          <w:p w:rsidR="003869DB" w:rsidRDefault="00714548" w:rsidP="00714548">
            <w:pPr>
              <w:pStyle w:val="TBObjekttitel"/>
            </w:pP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ASK  KBName Kunstbautenname  \* MERGEFORMAT </w:instrText>
            </w:r>
            <w:r>
              <w:rPr>
                <w:noProof/>
              </w:rPr>
              <w:fldChar w:fldCharType="separate"/>
            </w:r>
            <w:bookmarkStart w:id="4" w:name="KBName"/>
            <w:r w:rsidR="008E174D">
              <w:rPr>
                <w:noProof/>
              </w:rPr>
              <w:t>Kunstbautenname</w:t>
            </w:r>
            <w:bookmarkEnd w:id="4"/>
            <w:r>
              <w:rPr>
                <w:noProof/>
              </w:rPr>
              <w:fldChar w:fldCharType="end"/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REF KBName \h </w:instrText>
            </w:r>
            <w:r>
              <w:rPr>
                <w:noProof/>
              </w:rPr>
            </w:r>
            <w:r>
              <w:rPr>
                <w:noProof/>
              </w:rPr>
              <w:fldChar w:fldCharType="separate"/>
            </w:r>
            <w:r w:rsidR="00C82331">
              <w:rPr>
                <w:noProof/>
              </w:rPr>
              <w:t>Kunstbautenname</w:t>
            </w:r>
            <w:r>
              <w:rPr>
                <w:noProof/>
              </w:rPr>
              <w:fldChar w:fldCharType="end"/>
            </w:r>
          </w:p>
        </w:tc>
      </w:tr>
      <w:tr w:rsidR="003869DB" w:rsidTr="003869DB">
        <w:trPr>
          <w:trHeight w:hRule="exact" w:val="2608"/>
        </w:trPr>
        <w:tc>
          <w:tcPr>
            <w:tcW w:w="10772" w:type="dxa"/>
            <w:gridSpan w:val="5"/>
            <w:tcBorders>
              <w:top w:val="nil"/>
              <w:bottom w:val="nil"/>
            </w:tcBorders>
            <w:vAlign w:val="center"/>
          </w:tcPr>
          <w:p w:rsidR="003869DB" w:rsidRDefault="003869DB" w:rsidP="003869DB">
            <w:pPr>
              <w:pStyle w:val="TBDokumenttitel"/>
            </w:pPr>
            <w:r>
              <w:t>Projektbasis</w:t>
            </w:r>
          </w:p>
          <w:p w:rsidR="003869DB" w:rsidRDefault="003869DB" w:rsidP="003869DB">
            <w:pPr>
              <w:pStyle w:val="TBDokumenttitel"/>
            </w:pPr>
          </w:p>
          <w:p w:rsidR="003869DB" w:rsidRPr="00232E06" w:rsidRDefault="003869DB" w:rsidP="003869DB">
            <w:pPr>
              <w:pStyle w:val="TBDokumenttitel"/>
            </w:pPr>
          </w:p>
        </w:tc>
      </w:tr>
      <w:tr w:rsidR="003869DB" w:rsidTr="00714548">
        <w:trPr>
          <w:trHeight w:hRule="exact" w:val="454"/>
        </w:trPr>
        <w:tc>
          <w:tcPr>
            <w:tcW w:w="3969" w:type="dxa"/>
            <w:gridSpan w:val="2"/>
            <w:tcBorders>
              <w:top w:val="nil"/>
              <w:bottom w:val="single" w:sz="2" w:space="0" w:color="auto"/>
              <w:right w:val="nil"/>
            </w:tcBorders>
            <w:vAlign w:val="center"/>
          </w:tcPr>
          <w:p w:rsidR="003869DB" w:rsidRPr="00232E06" w:rsidRDefault="003869DB" w:rsidP="003869DB">
            <w:pPr>
              <w:pStyle w:val="TBPlanangaben"/>
            </w:pPr>
            <w:r>
              <w:t xml:space="preserve">Plan Nr.: </w:t>
            </w:r>
            <w:r w:rsidRPr="0030313F">
              <w:rPr>
                <w:noProof/>
                <w:color w:val="FF0000"/>
              </w:rPr>
              <w:t>Plannummer</w:t>
            </w:r>
            <w:r w:rsidRPr="0030313F">
              <w:rPr>
                <w:color w:val="FF0000"/>
              </w:rPr>
              <w:t xml:space="preserve"> </w:t>
            </w:r>
            <w:r>
              <w:t xml:space="preserve">/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3869DB" w:rsidRDefault="003869DB" w:rsidP="00714548">
            <w:pPr>
              <w:pStyle w:val="TBPlanangaben"/>
            </w:pPr>
          </w:p>
        </w:tc>
        <w:tc>
          <w:tcPr>
            <w:tcW w:w="3684" w:type="dxa"/>
            <w:gridSpan w:val="2"/>
            <w:tcBorders>
              <w:top w:val="nil"/>
              <w:left w:val="nil"/>
              <w:bottom w:val="single" w:sz="2" w:space="0" w:color="auto"/>
            </w:tcBorders>
            <w:vAlign w:val="center"/>
          </w:tcPr>
          <w:p w:rsidR="003869DB" w:rsidRDefault="00A41936" w:rsidP="000A214E">
            <w:pPr>
              <w:pStyle w:val="TBDatum"/>
            </w:pPr>
            <w:r>
              <w:fldChar w:fldCharType="begin"/>
            </w:r>
            <w:r>
              <w:instrText xml:space="preserve"> ASK  Datum Datum  \* MERGEFORMAT </w:instrText>
            </w:r>
            <w:r>
              <w:fldChar w:fldCharType="separate"/>
            </w:r>
            <w:bookmarkStart w:id="5" w:name="Datum"/>
            <w:r w:rsidR="008E174D">
              <w:t>Datum</w:t>
            </w:r>
            <w:bookmarkEnd w:id="5"/>
            <w:r>
              <w:fldChar w:fldCharType="end"/>
            </w:r>
            <w:r w:rsidR="003869DB">
              <w:t xml:space="preserve">Datum: </w:t>
            </w:r>
            <w:r>
              <w:fldChar w:fldCharType="begin"/>
            </w:r>
            <w:r>
              <w:instrText xml:space="preserve"> REF Datum \h </w:instrText>
            </w:r>
            <w:r>
              <w:fldChar w:fldCharType="separate"/>
            </w:r>
            <w:r w:rsidR="00C82331">
              <w:t>Datum</w:t>
            </w:r>
            <w:r>
              <w:fldChar w:fldCharType="end"/>
            </w:r>
          </w:p>
        </w:tc>
      </w:tr>
      <w:tr w:rsidR="003869DB" w:rsidTr="00714548">
        <w:trPr>
          <w:trHeight w:hRule="exact" w:val="340"/>
        </w:trPr>
        <w:tc>
          <w:tcPr>
            <w:tcW w:w="3969" w:type="dxa"/>
            <w:gridSpan w:val="2"/>
            <w:tcBorders>
              <w:top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  <w:r>
              <w:t>Kantonale Behörde: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Zentrischklein"/>
            </w:pPr>
            <w:r>
              <w:t>Eingangsstempel:</w:t>
            </w:r>
          </w:p>
        </w:tc>
        <w:tc>
          <w:tcPr>
            <w:tcW w:w="3684" w:type="dxa"/>
            <w:gridSpan w:val="2"/>
            <w:tcBorders>
              <w:top w:val="single" w:sz="2" w:space="0" w:color="auto"/>
              <w:left w:val="single" w:sz="2" w:space="0" w:color="auto"/>
              <w:bottom w:val="nil"/>
            </w:tcBorders>
            <w:vAlign w:val="center"/>
          </w:tcPr>
          <w:p w:rsidR="003869DB" w:rsidRDefault="00376E48" w:rsidP="00714548">
            <w:pPr>
              <w:pStyle w:val="TBTextkleineingerckt"/>
            </w:pPr>
            <w:r>
              <w:fldChar w:fldCharType="begin"/>
            </w:r>
            <w:r>
              <w:instrText xml:space="preserve"> ASK  Ingbüro Ingenieurbüro  \* MERGEFORMAT </w:instrText>
            </w:r>
            <w:r>
              <w:fldChar w:fldCharType="separate"/>
            </w:r>
            <w:bookmarkStart w:id="6" w:name="Ingbüro"/>
            <w:r w:rsidR="008E174D">
              <w:t>Ingenieurbüro</w:t>
            </w:r>
            <w:bookmarkEnd w:id="6"/>
            <w:r>
              <w:fldChar w:fldCharType="end"/>
            </w:r>
            <w:r>
              <w:fldChar w:fldCharType="begin"/>
            </w:r>
            <w:r>
              <w:instrText xml:space="preserve"> ASK  IngbüroZusatz "Ingemieurbüro Zusatz"  \* MERGEFORMAT </w:instrText>
            </w:r>
            <w:r>
              <w:fldChar w:fldCharType="separate"/>
            </w:r>
            <w:bookmarkStart w:id="7" w:name="IngbüroZusatz"/>
            <w:r w:rsidR="008E174D">
              <w:t>Ingenieurbüro Zusatz</w:t>
            </w:r>
            <w:bookmarkEnd w:id="7"/>
            <w:r>
              <w:fldChar w:fldCharType="end"/>
            </w:r>
            <w:r w:rsidR="003869DB">
              <w:t>Der Projektverfasser</w:t>
            </w:r>
          </w:p>
        </w:tc>
      </w:tr>
      <w:tr w:rsidR="003869DB" w:rsidTr="00714548">
        <w:trPr>
          <w:trHeight w:val="851"/>
        </w:trPr>
        <w:tc>
          <w:tcPr>
            <w:tcW w:w="3969" w:type="dxa"/>
            <w:gridSpan w:val="2"/>
            <w:tcBorders>
              <w:top w:val="nil"/>
              <w:bottom w:val="nil"/>
              <w:right w:val="single" w:sz="2" w:space="0" w:color="auto"/>
            </w:tcBorders>
          </w:tcPr>
          <w:p w:rsidR="003869DB" w:rsidRDefault="00A41936" w:rsidP="00714548">
            <w:pPr>
              <w:pStyle w:val="TBAdresse"/>
            </w:pPr>
            <w:r>
              <w:fldChar w:fldCharType="begin"/>
            </w:r>
            <w:r>
              <w:instrText xml:space="preserve"> ASK  StrIngbüro "Strasse Ingbüro"  \* MERGEFORMAT </w:instrText>
            </w:r>
            <w:r>
              <w:fldChar w:fldCharType="separate"/>
            </w:r>
            <w:bookmarkStart w:id="8" w:name="StrIngbüro"/>
            <w:r w:rsidR="008E174D">
              <w:t>Strasse Nr</w:t>
            </w:r>
            <w:bookmarkEnd w:id="8"/>
            <w:r>
              <w:fldChar w:fldCharType="end"/>
            </w:r>
            <w:r w:rsidR="003869DB" w:rsidRPr="007E5308">
              <w:t>Die Regierung des</w:t>
            </w:r>
          </w:p>
          <w:p w:rsidR="003869DB" w:rsidRPr="007E5308" w:rsidRDefault="00A41936" w:rsidP="00714548">
            <w:pPr>
              <w:pStyle w:val="TBAdresse"/>
            </w:pPr>
            <w:r>
              <w:fldChar w:fldCharType="begin"/>
            </w:r>
            <w:r>
              <w:instrText xml:space="preserve"> ASK  PLZ Postleitzahl  \* MERGEFORMAT </w:instrText>
            </w:r>
            <w:r>
              <w:fldChar w:fldCharType="separate"/>
            </w:r>
            <w:bookmarkStart w:id="9" w:name="PLZ"/>
            <w:r w:rsidR="008E174D">
              <w:t>PLZ</w:t>
            </w:r>
            <w:bookmarkEnd w:id="9"/>
            <w:r>
              <w:fldChar w:fldCharType="end"/>
            </w:r>
            <w:r w:rsidR="003869DB">
              <w:t>Kanton</w:t>
            </w:r>
            <w:r w:rsidR="0030313F">
              <w:t>s</w:t>
            </w:r>
            <w:r w:rsidR="003869DB">
              <w:t xml:space="preserve"> Graubünden</w:t>
            </w: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684" w:type="dxa"/>
            <w:gridSpan w:val="2"/>
            <w:vMerge w:val="restart"/>
            <w:tcBorders>
              <w:top w:val="nil"/>
              <w:left w:val="single" w:sz="2" w:space="0" w:color="auto"/>
              <w:bottom w:val="single" w:sz="4" w:space="0" w:color="808080" w:themeColor="background1" w:themeShade="80"/>
            </w:tcBorders>
          </w:tcPr>
          <w:p w:rsidR="006459BC" w:rsidRDefault="006459BC" w:rsidP="00714548">
            <w:pPr>
              <w:pStyle w:val="TBAdresseeingerckt"/>
            </w:pPr>
            <w:r>
              <w:fldChar w:fldCharType="begin"/>
            </w:r>
            <w:r>
              <w:instrText xml:space="preserve"> REF Ingbüro \h </w:instrText>
            </w:r>
            <w:r>
              <w:fldChar w:fldCharType="separate"/>
            </w:r>
            <w:r w:rsidR="00C82331">
              <w:t>Ingenieurbüro</w:t>
            </w:r>
            <w:r>
              <w:fldChar w:fldCharType="end"/>
            </w:r>
          </w:p>
          <w:p w:rsidR="00376E48" w:rsidRDefault="006459BC" w:rsidP="00714548">
            <w:pPr>
              <w:pStyle w:val="TBAdresseeingerckt"/>
            </w:pPr>
            <w:r>
              <w:fldChar w:fldCharType="begin"/>
            </w:r>
            <w:r>
              <w:instrText xml:space="preserve"> REF IngbüroZusatz \h </w:instrText>
            </w:r>
            <w:r>
              <w:fldChar w:fldCharType="separate"/>
            </w:r>
            <w:r w:rsidR="00C82331">
              <w:t>Ingenieurbüro Zusatz</w:t>
            </w:r>
            <w:r>
              <w:fldChar w:fldCharType="end"/>
            </w:r>
          </w:p>
          <w:p w:rsidR="003869DB" w:rsidRDefault="006459BC" w:rsidP="00714548">
            <w:pPr>
              <w:pStyle w:val="TBAdresseeingerckt"/>
            </w:pPr>
            <w:r>
              <w:fldChar w:fldCharType="begin"/>
            </w:r>
            <w:r>
              <w:instrText xml:space="preserve"> REF StrIngbüro \h </w:instrText>
            </w:r>
            <w:r>
              <w:fldChar w:fldCharType="separate"/>
            </w:r>
            <w:r w:rsidR="00C82331">
              <w:t>Strasse Nr</w:t>
            </w:r>
            <w:r>
              <w:fldChar w:fldCharType="end"/>
            </w:r>
            <w:r w:rsidR="0030313F">
              <w:t>.</w:t>
            </w:r>
          </w:p>
          <w:p w:rsidR="003869DB" w:rsidRDefault="006459BC" w:rsidP="006459BC">
            <w:pPr>
              <w:pStyle w:val="TBAdresseeingerckt"/>
            </w:pPr>
            <w:r>
              <w:fldChar w:fldCharType="begin"/>
            </w:r>
            <w:r>
              <w:instrText xml:space="preserve"> REF PLZ \h </w:instrText>
            </w:r>
            <w:r>
              <w:fldChar w:fldCharType="separate"/>
            </w:r>
            <w:r w:rsidR="00C82331">
              <w:t>PLZ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REF OrtIngbüro \h </w:instrText>
            </w:r>
            <w:r>
              <w:fldChar w:fldCharType="separate"/>
            </w:r>
            <w:r w:rsidR="00C82331">
              <w:t>Ort</w:t>
            </w:r>
            <w:r>
              <w:fldChar w:fldCharType="end"/>
            </w:r>
          </w:p>
        </w:tc>
      </w:tr>
      <w:tr w:rsidR="003869DB" w:rsidTr="00714548">
        <w:trPr>
          <w:trHeight w:hRule="exact" w:val="57"/>
        </w:trPr>
        <w:tc>
          <w:tcPr>
            <w:tcW w:w="3969" w:type="dxa"/>
            <w:gridSpan w:val="2"/>
            <w:tcBorders>
              <w:top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684" w:type="dxa"/>
            <w:gridSpan w:val="2"/>
            <w:vMerge/>
            <w:tcBorders>
              <w:top w:val="single" w:sz="4" w:space="0" w:color="808080" w:themeColor="background1" w:themeShade="80"/>
              <w:left w:val="single" w:sz="2" w:space="0" w:color="auto"/>
              <w:bottom w:val="single" w:sz="4" w:space="0" w:color="808080" w:themeColor="background1" w:themeShade="80"/>
            </w:tcBorders>
            <w:vAlign w:val="center"/>
          </w:tcPr>
          <w:p w:rsidR="003869DB" w:rsidRDefault="003869DB" w:rsidP="00714548">
            <w:pPr>
              <w:pStyle w:val="TBTextkleineingerckt"/>
            </w:pPr>
          </w:p>
        </w:tc>
      </w:tr>
      <w:tr w:rsidR="003869DB" w:rsidTr="00714548">
        <w:trPr>
          <w:trHeight w:hRule="exact" w:val="57"/>
        </w:trPr>
        <w:tc>
          <w:tcPr>
            <w:tcW w:w="3969" w:type="dxa"/>
            <w:gridSpan w:val="2"/>
            <w:tcBorders>
              <w:top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3869DB" w:rsidRDefault="003869DB" w:rsidP="00714548">
            <w:pPr>
              <w:pStyle w:val="TBTextklein"/>
            </w:pPr>
          </w:p>
        </w:tc>
        <w:tc>
          <w:tcPr>
            <w:tcW w:w="3684" w:type="dxa"/>
            <w:gridSpan w:val="2"/>
            <w:vMerge/>
            <w:tcBorders>
              <w:top w:val="single" w:sz="4" w:space="0" w:color="808080" w:themeColor="background1" w:themeShade="80"/>
              <w:left w:val="single" w:sz="2" w:space="0" w:color="auto"/>
              <w:bottom w:val="single" w:sz="4" w:space="0" w:color="808080" w:themeColor="background1" w:themeShade="80"/>
            </w:tcBorders>
            <w:vAlign w:val="center"/>
          </w:tcPr>
          <w:p w:rsidR="003869DB" w:rsidRDefault="003869DB" w:rsidP="00714548">
            <w:pPr>
              <w:pStyle w:val="TBTextkleineingerckt"/>
            </w:pPr>
          </w:p>
        </w:tc>
      </w:tr>
      <w:tr w:rsidR="003869DB" w:rsidTr="00714548">
        <w:trPr>
          <w:trHeight w:val="1191"/>
        </w:trPr>
        <w:tc>
          <w:tcPr>
            <w:tcW w:w="3969" w:type="dxa"/>
            <w:gridSpan w:val="2"/>
            <w:tcBorders>
              <w:top w:val="nil"/>
              <w:bottom w:val="nil"/>
              <w:right w:val="single" w:sz="2" w:space="0" w:color="auto"/>
            </w:tcBorders>
          </w:tcPr>
          <w:p w:rsidR="003869DB" w:rsidRDefault="001E68E4" w:rsidP="00714548">
            <w:pPr>
              <w:pStyle w:val="TBAdresse"/>
            </w:pPr>
            <w:r>
              <w:fldChar w:fldCharType="begin"/>
            </w:r>
            <w:r>
              <w:instrText xml:space="preserve"> ASK  OrtIngbüro "Ort Ingbüro"  \* MERGEFORMAT </w:instrText>
            </w:r>
            <w:r>
              <w:fldChar w:fldCharType="separate"/>
            </w:r>
            <w:bookmarkStart w:id="10" w:name="OrtIngbüro"/>
            <w:r w:rsidR="008E174D">
              <w:t>Ort</w:t>
            </w:r>
            <w:bookmarkEnd w:id="10"/>
            <w:r>
              <w:fldChar w:fldCharType="end"/>
            </w:r>
            <w:r w:rsidR="003869DB">
              <w:t>Tiefbauamt Graubünden</w:t>
            </w:r>
          </w:p>
        </w:tc>
        <w:tc>
          <w:tcPr>
            <w:tcW w:w="3119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bottom"/>
          </w:tcPr>
          <w:p w:rsidR="003869DB" w:rsidRPr="009F386C" w:rsidRDefault="00717A99" w:rsidP="00A41936">
            <w:pPr>
              <w:pStyle w:val="TBKUBA-NR"/>
              <w:rPr>
                <w:rStyle w:val="KUBA-Nr-Rahme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1" locked="1" layoutInCell="1" allowOverlap="1" wp14:anchorId="5A11B5ED" wp14:editId="747D1D96">
                      <wp:simplePos x="0" y="0"/>
                      <wp:positionH relativeFrom="leftMargin">
                        <wp:posOffset>1242060</wp:posOffset>
                      </wp:positionH>
                      <wp:positionV relativeFrom="paragraph">
                        <wp:posOffset>-107950</wp:posOffset>
                      </wp:positionV>
                      <wp:extent cx="684000" cy="201600"/>
                      <wp:effectExtent l="0" t="0" r="20955" b="27305"/>
                      <wp:wrapSquare wrapText="bothSides"/>
                      <wp:docPr id="4" name="Textfeld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684000" cy="20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C48A4" w:rsidRPr="009C7D13" w:rsidRDefault="00DC48A4" w:rsidP="003B5A9A">
                                  <w:pPr>
                                    <w:jc w:val="center"/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pP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fldChar w:fldCharType="begin"/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instrText xml:space="preserve"> REF KBNr \h  \* MERGEFORMAT </w:instrText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</w:r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fldChar w:fldCharType="separate"/>
                                  </w:r>
                                  <w:r w:rsidR="00C82331" w:rsidRPr="00C82331">
                                    <w:rPr>
                                      <w:b/>
                                    </w:rPr>
                                    <w:t xml:space="preserve">xx </w:t>
                                  </w:r>
                                  <w:proofErr w:type="spellStart"/>
                                  <w:r w:rsidR="00C82331" w:rsidRPr="00C82331">
                                    <w:rPr>
                                      <w:b/>
                                    </w:rPr>
                                    <w:t>yy</w:t>
                                  </w:r>
                                  <w:proofErr w:type="spellEnd"/>
                                  <w:r w:rsidR="00C82331" w:rsidRPr="00C82331">
                                    <w:rPr>
                                      <w:b/>
                                    </w:rPr>
                                    <w:t xml:space="preserve"> </w:t>
                                  </w:r>
                                  <w:proofErr w:type="spellStart"/>
                                  <w:r w:rsidR="00C82331" w:rsidRPr="00C82331">
                                    <w:rPr>
                                      <w:b/>
                                    </w:rPr>
                                    <w:t>zz</w:t>
                                  </w:r>
                                  <w:proofErr w:type="spellEnd"/>
                                  <w:r w:rsidRPr="009C7D13">
                                    <w:rPr>
                                      <w:b/>
                                      <w:sz w:val="21"/>
                                      <w:szCs w:val="21"/>
                                    </w:rPr>
                                    <w:fldChar w:fldCharType="end"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18000" tIns="18000" rIns="18000" bIns="180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11B5ED" id="Textfeld 4" o:spid="_x0000_s1030" type="#_x0000_t202" style="position:absolute;left:0;text-align:left;margin-left:97.8pt;margin-top:-8.5pt;width:53.85pt;height:15.85pt;z-index:-251654144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" fillcolor="white [3201]" strokeweight=".5pt">
                      <v:path arrowok="t"/>
                      <o:lock v:ext="edit" aspectratio="t"/>
                      <v:textbox inset=".5mm,.5mm,.5mm,.5mm">
                        <w:txbxContent>
                          <w:p w:rsidR="00DC48A4" w:rsidRPr="009C7D13" w:rsidRDefault="00DC48A4" w:rsidP="003B5A9A">
                            <w:pPr>
                              <w:jc w:val="center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fldChar w:fldCharType="begin"/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instrText xml:space="preserve"> REF KBNr \h  \* MERGEFORMAT </w:instrText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</w:r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fldChar w:fldCharType="separate"/>
                            </w:r>
                            <w:r w:rsidR="00C82331" w:rsidRPr="00C82331">
                              <w:rPr>
                                <w:b/>
                              </w:rPr>
                              <w:t xml:space="preserve">xx </w:t>
                            </w:r>
                            <w:proofErr w:type="spellStart"/>
                            <w:r w:rsidR="00C82331" w:rsidRPr="00C82331">
                              <w:rPr>
                                <w:b/>
                              </w:rPr>
                              <w:t>yy</w:t>
                            </w:r>
                            <w:proofErr w:type="spellEnd"/>
                            <w:r w:rsidR="00C82331" w:rsidRPr="00C82331">
                              <w:rPr>
                                <w:b/>
                              </w:rPr>
                              <w:t xml:space="preserve"> </w:t>
                            </w:r>
                            <w:proofErr w:type="spellStart"/>
                            <w:r w:rsidR="00C82331" w:rsidRPr="00C82331">
                              <w:rPr>
                                <w:b/>
                              </w:rPr>
                              <w:t>zz</w:t>
                            </w:r>
                            <w:proofErr w:type="spellEnd"/>
                            <w:r w:rsidRPr="009C7D13">
                              <w:rPr>
                                <w:b/>
                                <w:sz w:val="21"/>
                                <w:szCs w:val="21"/>
                              </w:rPr>
                              <w:fldChar w:fldCharType="end"/>
                            </w:r>
                          </w:p>
                        </w:txbxContent>
                      </v:textbox>
                      <w10:wrap type="square" anchorx="margin"/>
                      <w10:anchorlock/>
                    </v:shape>
                  </w:pict>
                </mc:Fallback>
              </mc:AlternateContent>
            </w:r>
            <w:r w:rsidR="003869DB">
              <w:t>Kunstbauten-Nr.:</w:t>
            </w:r>
            <w:r w:rsidR="003B5A9A" w:rsidRPr="003B5A9A">
              <w:rPr>
                <w:noProof/>
              </w:rPr>
              <w:t xml:space="preserve"> </w:t>
            </w:r>
          </w:p>
        </w:tc>
        <w:tc>
          <w:tcPr>
            <w:tcW w:w="3684" w:type="dxa"/>
            <w:gridSpan w:val="2"/>
            <w:vMerge/>
            <w:tcBorders>
              <w:top w:val="single" w:sz="4" w:space="0" w:color="808080" w:themeColor="background1" w:themeShade="80"/>
              <w:left w:val="single" w:sz="2" w:space="0" w:color="auto"/>
              <w:bottom w:val="nil"/>
            </w:tcBorders>
            <w:vAlign w:val="center"/>
          </w:tcPr>
          <w:p w:rsidR="003869DB" w:rsidRDefault="003869DB" w:rsidP="00714548">
            <w:pPr>
              <w:pStyle w:val="TBTextkleineingerckt"/>
            </w:pPr>
          </w:p>
        </w:tc>
      </w:tr>
    </w:tbl>
    <w:p w:rsidR="003869DB" w:rsidRPr="003869DB" w:rsidRDefault="003869DB" w:rsidP="003869DB">
      <w:pPr>
        <w:rPr>
          <w:sz w:val="4"/>
          <w:szCs w:val="4"/>
        </w:rPr>
      </w:pPr>
    </w:p>
    <w:p w:rsidR="00CE6335" w:rsidRDefault="00CE6335" w:rsidP="006E270D">
      <w:pPr>
        <w:pStyle w:val="Textkrper"/>
        <w:sectPr w:rsidR="00CE6335" w:rsidSect="003869DB">
          <w:pgSz w:w="11906" w:h="16838"/>
          <w:pgMar w:top="454" w:right="567" w:bottom="340" w:left="567" w:header="709" w:footer="709" w:gutter="0"/>
          <w:cols w:space="708"/>
          <w:docGrid w:linePitch="360"/>
        </w:sectPr>
      </w:pPr>
    </w:p>
    <w:p w:rsidR="00D35739" w:rsidRDefault="0030313F" w:rsidP="00D35739">
      <w:pPr>
        <w:pStyle w:val="HinweisTitel"/>
      </w:pPr>
      <w:proofErr w:type="gramStart"/>
      <w:r>
        <w:lastRenderedPageBreak/>
        <w:t>Hinweise</w:t>
      </w:r>
      <w:r w:rsidR="00D35739" w:rsidRPr="00D35739">
        <w:rPr>
          <w:sz w:val="20"/>
          <w:szCs w:val="20"/>
        </w:rPr>
        <w:t>(</w:t>
      </w:r>
      <w:proofErr w:type="gramEnd"/>
      <w:r w:rsidR="00D35739" w:rsidRPr="00D35739">
        <w:rPr>
          <w:sz w:val="20"/>
          <w:szCs w:val="20"/>
        </w:rPr>
        <w:t>Seite nach Erstellung Dokument löschen</w:t>
      </w:r>
      <w:r w:rsidR="00C72BC1">
        <w:rPr>
          <w:sz w:val="20"/>
          <w:szCs w:val="20"/>
        </w:rPr>
        <w:t xml:space="preserve"> &amp; Inhaltsverzeichnis anpassen</w:t>
      </w:r>
      <w:r w:rsidR="00D35739" w:rsidRPr="00D35739">
        <w:rPr>
          <w:sz w:val="20"/>
          <w:szCs w:val="20"/>
        </w:rPr>
        <w:t>)</w:t>
      </w:r>
    </w:p>
    <w:p w:rsidR="00D35739" w:rsidRDefault="00D35739" w:rsidP="00D35739">
      <w:pPr>
        <w:pStyle w:val="HinweisListe"/>
      </w:pPr>
      <w:r>
        <w:t>ASK-Felder in der Titelseite → Titelseite anwählen → alles markieren (</w:t>
      </w:r>
      <w:proofErr w:type="spellStart"/>
      <w:r>
        <w:t>Ctrl</w:t>
      </w:r>
      <w:proofErr w:type="spellEnd"/>
      <w:r>
        <w:t xml:space="preserve"> + A) → F9 drücken, dann erscheinen die Eingabefelder!!!</w:t>
      </w:r>
    </w:p>
    <w:p w:rsidR="0030313F" w:rsidRDefault="0030313F" w:rsidP="0030313F">
      <w:pPr>
        <w:pStyle w:val="HinweisListe"/>
      </w:pPr>
      <w:r>
        <w:t>Textangaben sind nicht abschliessend. Die Angaben sind zu korrigieren, erweitern oder zu löschen.</w:t>
      </w:r>
    </w:p>
    <w:p w:rsidR="0030313F" w:rsidRDefault="0030313F" w:rsidP="0030313F">
      <w:pPr>
        <w:pStyle w:val="HinweisListe"/>
      </w:pPr>
      <w:r>
        <w:t>Rot geschriebene Bereiche im Dokument sind anzupassen oder zu entfernen.</w:t>
      </w:r>
    </w:p>
    <w:p w:rsidR="00D35739" w:rsidRDefault="00D35739" w:rsidP="00D35739">
      <w:pPr>
        <w:pStyle w:val="HinweisListe"/>
      </w:pPr>
      <w:r>
        <w:t xml:space="preserve">Sämtliche Formatvorlagen sind bereits definiert: alle Formatvorlagen mit "TB_" gehören zur Titelseite. Die restlichen Formatvorlagen gehören zum Hauptdokument (Formatvorlagen → "verwendet" anzeigen). </w:t>
      </w:r>
      <w:r>
        <w:tab/>
      </w:r>
      <w:r>
        <w:br/>
        <w:t xml:space="preserve">Dies sind: Fusszeile, Inhaltsverzeichnisüberschrift, Kopfzeile, Marginalie, Standard, Tabellenaufzählung, Tabellenaufzählung klein, Tabellentext, </w:t>
      </w:r>
      <w:proofErr w:type="spellStart"/>
      <w:r>
        <w:t>Tabellentext_klein</w:t>
      </w:r>
      <w:proofErr w:type="spellEnd"/>
      <w:r>
        <w:t xml:space="preserve">, </w:t>
      </w:r>
      <w:proofErr w:type="spellStart"/>
      <w:r>
        <w:t>Tabellentext_Blocksatz</w:t>
      </w:r>
      <w:proofErr w:type="spellEnd"/>
      <w:r>
        <w:t xml:space="preserve">, </w:t>
      </w:r>
      <w:proofErr w:type="spellStart"/>
      <w:r>
        <w:t>Tabellentext_kursiv</w:t>
      </w:r>
      <w:proofErr w:type="spellEnd"/>
      <w:r>
        <w:t>, Textkörper sowie Überschrift und Verzeichnis 1-3</w:t>
      </w:r>
    </w:p>
    <w:p w:rsidR="0030313F" w:rsidRDefault="0030313F" w:rsidP="0030313F">
      <w:pPr>
        <w:pStyle w:val="HinweisListe"/>
      </w:pPr>
      <w:r>
        <w:t xml:space="preserve">Angaben in der Projektbasis sind nicht abschliessend. Die Angaben sind zu korrigieren, erweitern oder zu löschen. </w:t>
      </w:r>
      <w:r>
        <w:tab/>
      </w:r>
      <w:r>
        <w:br/>
        <w:t>Oft sind Beispiele in kursiver Schrift angegeben. Diese sind nur fürs bessere Verständnis und sind während der Bearbeitung zu löschen</w:t>
      </w:r>
    </w:p>
    <w:p w:rsidR="00D35739" w:rsidRDefault="008A3DFB" w:rsidP="00D35739">
      <w:pPr>
        <w:pStyle w:val="HinweisListe"/>
      </w:pPr>
      <w:r>
        <w:t xml:space="preserve">In den einzelnen Kapiteln sind für die Darstellungen praktisch immer Tabellen (ohne </w:t>
      </w:r>
      <w:r w:rsidR="00224F47">
        <w:t>sichtbaren</w:t>
      </w:r>
      <w:r>
        <w:t xml:space="preserve"> Rahmen) verwendet worden. In der ersten Tabellenspalte (Breite 4 cm) befindet sich die Absatzvorlage "Marginalie"</w:t>
      </w:r>
    </w:p>
    <w:p w:rsidR="00D35739" w:rsidRDefault="00D35739" w:rsidP="00D35739"/>
    <w:p w:rsidR="00D35739" w:rsidRDefault="00D35739" w:rsidP="00D35739">
      <w:pPr>
        <w:rPr>
          <w:rFonts w:eastAsiaTheme="majorEastAsia" w:cstheme="majorBidi"/>
          <w:sz w:val="28"/>
          <w:szCs w:val="28"/>
        </w:rPr>
      </w:pPr>
      <w:r>
        <w:br w:type="page"/>
      </w:r>
    </w:p>
    <w:p w:rsidR="007013F1" w:rsidRPr="006E270D" w:rsidRDefault="00E1074E" w:rsidP="00537A05">
      <w:pPr>
        <w:pStyle w:val="Inhaltsverzeichnisberschrift"/>
      </w:pPr>
      <w:r w:rsidRPr="006E270D">
        <w:lastRenderedPageBreak/>
        <w:t>Inhaltsverzeichnis</w:t>
      </w:r>
    </w:p>
    <w:p w:rsidR="00B451C6" w:rsidRDefault="00F71C30">
      <w:pPr>
        <w:pStyle w:val="Verzeichnis1"/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</w:pPr>
      <w:r>
        <w:fldChar w:fldCharType="begin"/>
      </w:r>
      <w:r>
        <w:instrText xml:space="preserve"> TOC \o "1-3" \u </w:instrText>
      </w:r>
      <w:r>
        <w:fldChar w:fldCharType="separate"/>
      </w:r>
      <w:r w:rsidR="00B451C6">
        <w:rPr>
          <w:noProof/>
        </w:rPr>
        <w:t>1</w:t>
      </w:r>
      <w:r w:rsidR="00B451C6"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  <w:tab/>
      </w:r>
      <w:r w:rsidR="00B451C6">
        <w:rPr>
          <w:noProof/>
        </w:rPr>
        <w:t>Allgemeines</w:t>
      </w:r>
      <w:r w:rsidR="00B451C6">
        <w:rPr>
          <w:noProof/>
        </w:rPr>
        <w:tab/>
      </w:r>
      <w:r w:rsidR="00B451C6">
        <w:rPr>
          <w:noProof/>
        </w:rPr>
        <w:fldChar w:fldCharType="begin"/>
      </w:r>
      <w:r w:rsidR="00B451C6">
        <w:rPr>
          <w:noProof/>
        </w:rPr>
        <w:instrText xml:space="preserve"> PAGEREF _Toc527833984 \h </w:instrText>
      </w:r>
      <w:r w:rsidR="00B451C6">
        <w:rPr>
          <w:noProof/>
        </w:rPr>
      </w:r>
      <w:r w:rsidR="00B451C6">
        <w:rPr>
          <w:noProof/>
        </w:rPr>
        <w:fldChar w:fldCharType="separate"/>
      </w:r>
      <w:r w:rsidR="00C82331">
        <w:rPr>
          <w:noProof/>
        </w:rPr>
        <w:t>3</w:t>
      </w:r>
      <w:r w:rsidR="00B451C6"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1.1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Einleitung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_Toc527833985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3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1.2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Grundlagen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_Toc527833986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3</w:t>
      </w:r>
      <w:r>
        <w:rPr>
          <w:noProof/>
        </w:rPr>
        <w:fldChar w:fldCharType="end"/>
      </w:r>
    </w:p>
    <w:p w:rsidR="00B451C6" w:rsidRDefault="00B451C6">
      <w:pPr>
        <w:pStyle w:val="Verzeichnis1"/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</w:pPr>
      <w:r>
        <w:rPr>
          <w:noProof/>
        </w:rPr>
        <w:t>2</w:t>
      </w:r>
      <w:r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  <w:tab/>
      </w:r>
      <w:r>
        <w:rPr>
          <w:noProof/>
        </w:rPr>
        <w:t>Tragwerkskonzept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_Toc527833987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3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2.1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Tragsystem / Tragwerksmodell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_Toc527833988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3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2.2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Abmessungen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_Toc527833989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4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2.3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Baugrund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_Toc527833990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4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2.4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Fundation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_Toc527833991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5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2.5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Baustoffe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_Toc527833992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5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2.5.1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Beton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_Toc527833993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5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2.5.2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Betonstahl / Baustahl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_Toc527833994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6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2.5.3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Spannstahl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_Toc527833995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6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2.5.4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Abdichtung und Belag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_Toc527833996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6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2.6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Konstruktion / -details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_Toc527833997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6</w:t>
      </w:r>
      <w:r>
        <w:rPr>
          <w:noProof/>
        </w:rPr>
        <w:fldChar w:fldCharType="end"/>
      </w:r>
    </w:p>
    <w:p w:rsidR="00B451C6" w:rsidRDefault="00B451C6">
      <w:pPr>
        <w:pStyle w:val="Verzeichnis1"/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</w:pPr>
      <w:r>
        <w:rPr>
          <w:noProof/>
        </w:rPr>
        <w:t>3</w:t>
      </w:r>
      <w:r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  <w:tab/>
      </w:r>
      <w:r>
        <w:rPr>
          <w:noProof/>
        </w:rPr>
        <w:t>Tragwerksanalyse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_Toc527833998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7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3.1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Einwirkungen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_Toc527833999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7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3.1.1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Ständig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_Toc527834000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7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3.1.2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Veränderlich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_Toc527834001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8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3.1.3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Aussergewöhnlich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_Toc527834002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8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3.2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Gefährdungsbilder und Bemessungssituationen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_Toc527834003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8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3.2.1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Tragsicherheit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_Toc527834004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9</w:t>
      </w:r>
      <w:r>
        <w:rPr>
          <w:noProof/>
        </w:rPr>
        <w:fldChar w:fldCharType="end"/>
      </w:r>
    </w:p>
    <w:p w:rsidR="00B451C6" w:rsidRDefault="00B451C6">
      <w:pPr>
        <w:pStyle w:val="Verzeichnis3"/>
        <w:rPr>
          <w:rFonts w:asciiTheme="minorHAnsi" w:eastAsiaTheme="minorEastAsia" w:hAnsiTheme="minorHAnsi"/>
          <w:noProof/>
          <w:sz w:val="22"/>
          <w:lang w:eastAsia="de-CH"/>
        </w:rPr>
      </w:pPr>
      <w:r>
        <w:rPr>
          <w:noProof/>
        </w:rPr>
        <w:t>3.2.2</w:t>
      </w:r>
      <w:r>
        <w:rPr>
          <w:rFonts w:asciiTheme="minorHAnsi" w:eastAsiaTheme="minorEastAsia" w:hAnsiTheme="minorHAnsi"/>
          <w:noProof/>
          <w:sz w:val="22"/>
          <w:lang w:eastAsia="de-CH"/>
        </w:rPr>
        <w:tab/>
      </w:r>
      <w:r>
        <w:rPr>
          <w:noProof/>
        </w:rPr>
        <w:t>Gebrauchstauglichkeit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_Toc527834005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10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3.3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Anforderungen Tragsicherheit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_Toc527834006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10</w:t>
      </w:r>
      <w:r>
        <w:rPr>
          <w:noProof/>
        </w:rPr>
        <w:fldChar w:fldCharType="end"/>
      </w:r>
    </w:p>
    <w:p w:rsidR="00B451C6" w:rsidRDefault="00B451C6">
      <w:pPr>
        <w:pStyle w:val="Verzeichnis2"/>
        <w:rPr>
          <w:rFonts w:asciiTheme="minorHAnsi" w:eastAsiaTheme="minorEastAsia" w:hAnsiTheme="minorHAnsi"/>
          <w:noProof/>
          <w:lang w:eastAsia="de-CH"/>
        </w:rPr>
      </w:pPr>
      <w:r>
        <w:rPr>
          <w:noProof/>
        </w:rPr>
        <w:t>3.4</w:t>
      </w:r>
      <w:r>
        <w:rPr>
          <w:rFonts w:asciiTheme="minorHAnsi" w:eastAsiaTheme="minorEastAsia" w:hAnsiTheme="minorHAnsi"/>
          <w:noProof/>
          <w:lang w:eastAsia="de-CH"/>
        </w:rPr>
        <w:tab/>
      </w:r>
      <w:r>
        <w:rPr>
          <w:noProof/>
        </w:rPr>
        <w:t>Anforderungen Gebrauchstauglichkeit / Dauerhaftigkeit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_Toc527834007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10</w:t>
      </w:r>
      <w:r>
        <w:rPr>
          <w:noProof/>
        </w:rPr>
        <w:fldChar w:fldCharType="end"/>
      </w:r>
    </w:p>
    <w:p w:rsidR="00B451C6" w:rsidRDefault="00B451C6">
      <w:pPr>
        <w:pStyle w:val="Verzeichnis1"/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</w:pPr>
      <w:r>
        <w:rPr>
          <w:noProof/>
        </w:rPr>
        <w:t>4</w:t>
      </w:r>
      <w:r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  <w:tab/>
      </w:r>
      <w:r>
        <w:rPr>
          <w:noProof/>
        </w:rPr>
        <w:t>Akzeptierte Risiken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_Toc527834008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12</w:t>
      </w:r>
      <w:r>
        <w:rPr>
          <w:noProof/>
        </w:rPr>
        <w:fldChar w:fldCharType="end"/>
      </w:r>
    </w:p>
    <w:p w:rsidR="00B451C6" w:rsidRDefault="00B451C6">
      <w:pPr>
        <w:pStyle w:val="Verzeichnis1"/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</w:pPr>
      <w:r>
        <w:rPr>
          <w:noProof/>
        </w:rPr>
        <w:t>5</w:t>
      </w:r>
      <w:r>
        <w:rPr>
          <w:rFonts w:asciiTheme="minorHAnsi" w:eastAsiaTheme="minorEastAsia" w:hAnsiTheme="minorHAnsi"/>
          <w:b w:val="0"/>
          <w:smallCaps w:val="0"/>
          <w:noProof/>
          <w:sz w:val="22"/>
          <w:lang w:eastAsia="de-CH"/>
        </w:rPr>
        <w:tab/>
      </w:r>
      <w:r>
        <w:rPr>
          <w:noProof/>
        </w:rPr>
        <w:t>Unterschriften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_Toc527834009 \h </w:instrText>
      </w:r>
      <w:r>
        <w:rPr>
          <w:noProof/>
        </w:rPr>
      </w:r>
      <w:r>
        <w:rPr>
          <w:noProof/>
        </w:rPr>
        <w:fldChar w:fldCharType="separate"/>
      </w:r>
      <w:r w:rsidR="00C82331">
        <w:rPr>
          <w:noProof/>
        </w:rPr>
        <w:t>12</w:t>
      </w:r>
      <w:r>
        <w:rPr>
          <w:noProof/>
        </w:rPr>
        <w:fldChar w:fldCharType="end"/>
      </w:r>
    </w:p>
    <w:p w:rsidR="0013442B" w:rsidRDefault="00F71C30" w:rsidP="00537A05">
      <w:r>
        <w:rPr>
          <w:b/>
          <w:sz w:val="24"/>
        </w:rPr>
        <w:fldChar w:fldCharType="end"/>
      </w:r>
    </w:p>
    <w:p w:rsidR="00FC2DA5" w:rsidRDefault="00FC2DA5" w:rsidP="006E270D">
      <w:pPr>
        <w:pStyle w:val="Textkrper"/>
        <w:sectPr w:rsidR="00FC2DA5" w:rsidSect="00AB1288">
          <w:headerReference w:type="default" r:id="rId9"/>
          <w:footerReference w:type="default" r:id="rId10"/>
          <w:pgSz w:w="11906" w:h="16838" w:code="9"/>
          <w:pgMar w:top="1418" w:right="1418" w:bottom="1134" w:left="1418" w:header="567" w:footer="567" w:gutter="0"/>
          <w:pgNumType w:start="1"/>
          <w:cols w:space="708"/>
          <w:docGrid w:linePitch="360"/>
        </w:sectPr>
      </w:pPr>
    </w:p>
    <w:p w:rsidR="00FC2DA5" w:rsidRPr="00E46083" w:rsidRDefault="00FC2DA5">
      <w:r w:rsidRPr="00E46083">
        <w:rPr>
          <w:color w:val="FF0000"/>
        </w:rPr>
        <w:br w:type="page"/>
      </w:r>
    </w:p>
    <w:p w:rsidR="006E270D" w:rsidRDefault="006E270D" w:rsidP="006E270D">
      <w:pPr>
        <w:pStyle w:val="berschrift1"/>
      </w:pPr>
      <w:bookmarkStart w:id="12" w:name="_Toc527833984"/>
      <w:r>
        <w:lastRenderedPageBreak/>
        <w:t>Allgemeines</w:t>
      </w:r>
      <w:bookmarkEnd w:id="12"/>
    </w:p>
    <w:p w:rsidR="006E270D" w:rsidRDefault="006E270D" w:rsidP="00FC2DA5">
      <w:pPr>
        <w:pStyle w:val="berschrift2"/>
      </w:pPr>
      <w:bookmarkStart w:id="13" w:name="_Toc527833985"/>
      <w:r>
        <w:t>Einleitung</w:t>
      </w:r>
      <w:bookmarkEnd w:id="13"/>
    </w:p>
    <w:p w:rsidR="00AB1288" w:rsidRDefault="00AB1288" w:rsidP="00E7452F">
      <w:pPr>
        <w:pStyle w:val="Textkrper"/>
      </w:pPr>
      <w:r w:rsidRPr="00AB1288">
        <w:t xml:space="preserve">Das vorliegende Dokument stützt sich auf die </w:t>
      </w:r>
      <w:r w:rsidR="00224F47" w:rsidRPr="00AB1288">
        <w:t>Nutzungs</w:t>
      </w:r>
      <w:r w:rsidR="00224F47">
        <w:t>v</w:t>
      </w:r>
      <w:r w:rsidR="00224F47" w:rsidRPr="00AB1288">
        <w:t>ereinb</w:t>
      </w:r>
      <w:r w:rsidR="00224F47">
        <w:t>a</w:t>
      </w:r>
      <w:r w:rsidR="00224F47" w:rsidRPr="00AB1288">
        <w:t>rung</w:t>
      </w:r>
      <w:r w:rsidRPr="00AB1288">
        <w:t xml:space="preserve"> vom </w:t>
      </w:r>
      <w:r w:rsidR="0030313F">
        <w:rPr>
          <w:color w:val="FF0000"/>
        </w:rPr>
        <w:t>[D</w:t>
      </w:r>
      <w:r w:rsidR="004F5151" w:rsidRPr="0030313F">
        <w:rPr>
          <w:color w:val="FF0000"/>
        </w:rPr>
        <w:t>atum</w:t>
      </w:r>
      <w:r w:rsidR="0030313F">
        <w:rPr>
          <w:color w:val="FF0000"/>
        </w:rPr>
        <w:t xml:space="preserve"> NV]</w:t>
      </w:r>
      <w:r w:rsidRPr="0030313F">
        <w:rPr>
          <w:color w:val="FF0000"/>
        </w:rPr>
        <w:t xml:space="preserve"> </w:t>
      </w:r>
      <w:r w:rsidRPr="00AB1288">
        <w:t>ab.</w:t>
      </w:r>
    </w:p>
    <w:p w:rsidR="006E270D" w:rsidRDefault="006E270D" w:rsidP="00E7452F">
      <w:pPr>
        <w:pStyle w:val="berschrift2"/>
      </w:pPr>
      <w:bookmarkStart w:id="14" w:name="_Toc527833986"/>
      <w:r>
        <w:t>Grundlagen</w:t>
      </w:r>
      <w:bookmarkEnd w:id="14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A87720" w:rsidRPr="00A87720" w:rsidTr="00A3461D">
        <w:tc>
          <w:tcPr>
            <w:tcW w:w="2268" w:type="dxa"/>
          </w:tcPr>
          <w:p w:rsidR="00A87720" w:rsidRPr="00A3461D" w:rsidRDefault="00A3461D" w:rsidP="00A3461D">
            <w:pPr>
              <w:pStyle w:val="Marginalie"/>
            </w:pPr>
            <w:r>
              <w:t>Normen</w:t>
            </w:r>
          </w:p>
        </w:tc>
        <w:tc>
          <w:tcPr>
            <w:tcW w:w="2268" w:type="dxa"/>
          </w:tcPr>
          <w:p w:rsidR="00A87720" w:rsidRPr="00A87720" w:rsidRDefault="00A87720" w:rsidP="006905A5">
            <w:pPr>
              <w:pStyle w:val="Tabellentext"/>
            </w:pPr>
            <w:r w:rsidRPr="00A87720">
              <w:t>SIA 260:20</w:t>
            </w:r>
            <w:r w:rsidR="006905A5">
              <w:t>1</w:t>
            </w:r>
            <w:r w:rsidRPr="00A87720">
              <w:t>3</w:t>
            </w:r>
          </w:p>
        </w:tc>
        <w:tc>
          <w:tcPr>
            <w:tcW w:w="4536" w:type="dxa"/>
          </w:tcPr>
          <w:p w:rsidR="00A87720" w:rsidRPr="00A87720" w:rsidRDefault="008D3BA8" w:rsidP="00AF15EB">
            <w:pPr>
              <w:pStyle w:val="Tabellentext"/>
            </w:pPr>
            <w:r>
              <w:t>Grundlagen der Projektierung von Trag</w:t>
            </w:r>
            <w:r>
              <w:softHyphen/>
              <w:t>werken</w:t>
            </w:r>
          </w:p>
        </w:tc>
      </w:tr>
      <w:tr w:rsidR="00A87720" w:rsidRPr="00A87720" w:rsidTr="00A3461D">
        <w:tc>
          <w:tcPr>
            <w:tcW w:w="2268" w:type="dxa"/>
          </w:tcPr>
          <w:p w:rsidR="00A87720" w:rsidRPr="00A3461D" w:rsidRDefault="00A87720" w:rsidP="00A3461D">
            <w:pPr>
              <w:pStyle w:val="Marginalie"/>
            </w:pPr>
          </w:p>
        </w:tc>
        <w:tc>
          <w:tcPr>
            <w:tcW w:w="2268" w:type="dxa"/>
          </w:tcPr>
          <w:p w:rsidR="00A87720" w:rsidRPr="00A87720" w:rsidRDefault="00A87720" w:rsidP="00AF15EB">
            <w:pPr>
              <w:pStyle w:val="Tabellentext"/>
            </w:pPr>
            <w:r w:rsidRPr="00A87720">
              <w:t>SIA 261:20</w:t>
            </w:r>
            <w:r w:rsidR="001A3FFA">
              <w:t>14</w:t>
            </w:r>
          </w:p>
        </w:tc>
        <w:tc>
          <w:tcPr>
            <w:tcW w:w="4536" w:type="dxa"/>
          </w:tcPr>
          <w:p w:rsidR="00A87720" w:rsidRPr="00A87720" w:rsidRDefault="008D3BA8" w:rsidP="00AF15EB">
            <w:pPr>
              <w:pStyle w:val="Tabellentext"/>
            </w:pPr>
            <w:r>
              <w:t>Einwirkungen auf Tragwerke</w:t>
            </w:r>
          </w:p>
        </w:tc>
      </w:tr>
      <w:tr w:rsidR="00A87720" w:rsidRPr="00A87720" w:rsidTr="00A3461D">
        <w:tc>
          <w:tcPr>
            <w:tcW w:w="2268" w:type="dxa"/>
          </w:tcPr>
          <w:p w:rsidR="00A87720" w:rsidRPr="00A3461D" w:rsidRDefault="00A87720" w:rsidP="00A3461D">
            <w:pPr>
              <w:pStyle w:val="Marginalie"/>
            </w:pPr>
          </w:p>
        </w:tc>
        <w:tc>
          <w:tcPr>
            <w:tcW w:w="2268" w:type="dxa"/>
          </w:tcPr>
          <w:p w:rsidR="00A87720" w:rsidRPr="00A87720" w:rsidRDefault="00A87720" w:rsidP="00AF15EB">
            <w:pPr>
              <w:pStyle w:val="Tabellentext"/>
            </w:pPr>
            <w:r w:rsidRPr="00A87720">
              <w:t>SIA 261/1:2003</w:t>
            </w:r>
          </w:p>
        </w:tc>
        <w:tc>
          <w:tcPr>
            <w:tcW w:w="4536" w:type="dxa"/>
          </w:tcPr>
          <w:p w:rsidR="00A87720" w:rsidRPr="00A87720" w:rsidRDefault="008D3BA8" w:rsidP="00AF15EB">
            <w:pPr>
              <w:pStyle w:val="Tabellentext"/>
            </w:pPr>
            <w:r>
              <w:t>Einwirkungen auf Tragwerke – Ergänzende Fest</w:t>
            </w:r>
            <w:r w:rsidR="005943C2">
              <w:softHyphen/>
            </w:r>
            <w:r>
              <w:t>legungen</w:t>
            </w:r>
          </w:p>
        </w:tc>
      </w:tr>
      <w:tr w:rsidR="00A87720" w:rsidRPr="00A87720" w:rsidTr="00A3461D">
        <w:tc>
          <w:tcPr>
            <w:tcW w:w="2268" w:type="dxa"/>
          </w:tcPr>
          <w:p w:rsidR="00A87720" w:rsidRPr="00A3461D" w:rsidRDefault="00A87720" w:rsidP="00A3461D">
            <w:pPr>
              <w:pStyle w:val="Marginalie"/>
            </w:pPr>
          </w:p>
        </w:tc>
        <w:tc>
          <w:tcPr>
            <w:tcW w:w="2268" w:type="dxa"/>
          </w:tcPr>
          <w:p w:rsidR="00A87720" w:rsidRPr="00A87720" w:rsidRDefault="00A87720" w:rsidP="00AF15EB">
            <w:pPr>
              <w:pStyle w:val="Tabellentext"/>
            </w:pPr>
            <w:r w:rsidRPr="00A87720">
              <w:t>SIA 262:20</w:t>
            </w:r>
            <w:r w:rsidR="00B502BB">
              <w:t>13</w:t>
            </w:r>
          </w:p>
        </w:tc>
        <w:tc>
          <w:tcPr>
            <w:tcW w:w="4536" w:type="dxa"/>
          </w:tcPr>
          <w:p w:rsidR="00A87720" w:rsidRPr="00A87720" w:rsidRDefault="005943C2" w:rsidP="00AF15EB">
            <w:pPr>
              <w:pStyle w:val="Tabellentext"/>
            </w:pPr>
            <w:r>
              <w:t>Betonbau</w:t>
            </w:r>
          </w:p>
        </w:tc>
      </w:tr>
      <w:tr w:rsidR="00A87720" w:rsidRPr="00A87720" w:rsidTr="00A3461D">
        <w:tc>
          <w:tcPr>
            <w:tcW w:w="2268" w:type="dxa"/>
          </w:tcPr>
          <w:p w:rsidR="00A87720" w:rsidRPr="00A3461D" w:rsidRDefault="00A87720" w:rsidP="00A3461D">
            <w:pPr>
              <w:pStyle w:val="Marginalie"/>
            </w:pPr>
          </w:p>
        </w:tc>
        <w:tc>
          <w:tcPr>
            <w:tcW w:w="2268" w:type="dxa"/>
          </w:tcPr>
          <w:p w:rsidR="00A87720" w:rsidRPr="00A87720" w:rsidRDefault="00A87720" w:rsidP="00AF15EB">
            <w:pPr>
              <w:pStyle w:val="Tabellentext"/>
            </w:pPr>
            <w:r w:rsidRPr="00A87720">
              <w:t>SIA 262/1:2003</w:t>
            </w:r>
          </w:p>
        </w:tc>
        <w:tc>
          <w:tcPr>
            <w:tcW w:w="4536" w:type="dxa"/>
          </w:tcPr>
          <w:p w:rsidR="00A87720" w:rsidRPr="00A87720" w:rsidRDefault="005943C2" w:rsidP="00AF15EB">
            <w:pPr>
              <w:pStyle w:val="Tabellentext"/>
            </w:pPr>
            <w:r>
              <w:t>Betonbau – Ergänzende Festlegungen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Default="00A3461D" w:rsidP="00AF15EB">
            <w:pPr>
              <w:pStyle w:val="Tabellentext"/>
            </w:pPr>
            <w:r>
              <w:t>SIA 266:2003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Mauerwerk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A3461D" w:rsidP="00AF15EB">
            <w:pPr>
              <w:pStyle w:val="Tabellentext"/>
            </w:pPr>
            <w:r>
              <w:t>SIA 266/2:2012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Natursteinmauerwerk</w:t>
            </w:r>
          </w:p>
        </w:tc>
      </w:tr>
      <w:tr w:rsidR="00A87720" w:rsidRPr="00A87720" w:rsidTr="00A3461D">
        <w:tc>
          <w:tcPr>
            <w:tcW w:w="2268" w:type="dxa"/>
          </w:tcPr>
          <w:p w:rsidR="00A87720" w:rsidRPr="00A3461D" w:rsidRDefault="00A87720" w:rsidP="00A3461D">
            <w:pPr>
              <w:pStyle w:val="Marginalie"/>
            </w:pPr>
          </w:p>
        </w:tc>
        <w:tc>
          <w:tcPr>
            <w:tcW w:w="2268" w:type="dxa"/>
          </w:tcPr>
          <w:p w:rsidR="00A87720" w:rsidRPr="00A87720" w:rsidRDefault="00A87720" w:rsidP="00B502BB">
            <w:pPr>
              <w:pStyle w:val="Tabellentext"/>
            </w:pPr>
            <w:r w:rsidRPr="00A87720">
              <w:t>SIA 267:20</w:t>
            </w:r>
            <w:r w:rsidR="00B502BB">
              <w:t>1</w:t>
            </w:r>
            <w:r w:rsidRPr="00A87720">
              <w:t>3</w:t>
            </w:r>
          </w:p>
        </w:tc>
        <w:tc>
          <w:tcPr>
            <w:tcW w:w="4536" w:type="dxa"/>
          </w:tcPr>
          <w:p w:rsidR="00A87720" w:rsidRPr="00A87720" w:rsidRDefault="005943C2" w:rsidP="00AF15EB">
            <w:pPr>
              <w:pStyle w:val="Tabellentext"/>
            </w:pPr>
            <w:r>
              <w:t>Geotechnik</w:t>
            </w:r>
          </w:p>
        </w:tc>
      </w:tr>
      <w:tr w:rsidR="00A87720" w:rsidRPr="00A87720" w:rsidTr="00A3461D">
        <w:tc>
          <w:tcPr>
            <w:tcW w:w="2268" w:type="dxa"/>
          </w:tcPr>
          <w:p w:rsidR="00A87720" w:rsidRPr="00A3461D" w:rsidRDefault="00A87720" w:rsidP="00A3461D">
            <w:pPr>
              <w:pStyle w:val="Marginalie"/>
            </w:pPr>
          </w:p>
        </w:tc>
        <w:tc>
          <w:tcPr>
            <w:tcW w:w="2268" w:type="dxa"/>
          </w:tcPr>
          <w:p w:rsidR="00A87720" w:rsidRPr="00A87720" w:rsidRDefault="00A87720" w:rsidP="00AF15EB">
            <w:pPr>
              <w:pStyle w:val="Tabellentext"/>
            </w:pPr>
            <w:r w:rsidRPr="00A87720">
              <w:t>SIA 267/1:2003</w:t>
            </w:r>
          </w:p>
        </w:tc>
        <w:tc>
          <w:tcPr>
            <w:tcW w:w="4536" w:type="dxa"/>
          </w:tcPr>
          <w:p w:rsidR="00A87720" w:rsidRPr="00A87720" w:rsidRDefault="005943C2" w:rsidP="00AF15EB">
            <w:pPr>
              <w:pStyle w:val="Tabellentext"/>
            </w:pPr>
            <w:r>
              <w:t>Geotechnik – Ergänzende Festlegungen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A3461D" w:rsidP="00AF15EB">
            <w:pPr>
              <w:pStyle w:val="Tabellentext"/>
            </w:pPr>
            <w:r>
              <w:t>SIA 269:2011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Grundlagen der Erhaltung von Tragwerken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A3461D" w:rsidP="00AF15EB">
            <w:pPr>
              <w:pStyle w:val="Tabellentext"/>
            </w:pPr>
            <w:r>
              <w:t>SIA 269/1:2011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Erhaltung von Tragwerken – Einwirkungen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A3461D" w:rsidP="00AF15EB">
            <w:pPr>
              <w:pStyle w:val="Tabellentext"/>
            </w:pPr>
            <w:r>
              <w:t>SIA 269/2:2011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Erhaltung von Tragwerken – Betonbau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6C0EBF" w:rsidP="00AF15EB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A3461D" w:rsidRDefault="006C0EBF" w:rsidP="00AF15EB">
            <w:pPr>
              <w:pStyle w:val="Tabellentext"/>
            </w:pPr>
            <w:r>
              <w:t>……….</w:t>
            </w:r>
          </w:p>
        </w:tc>
      </w:tr>
      <w:tr w:rsidR="006C0EBF" w:rsidRPr="00A87720" w:rsidTr="00A3461D">
        <w:tc>
          <w:tcPr>
            <w:tcW w:w="2268" w:type="dxa"/>
          </w:tcPr>
          <w:p w:rsidR="006C0EBF" w:rsidRPr="00A3461D" w:rsidRDefault="000C6B87" w:rsidP="00A3461D">
            <w:pPr>
              <w:pStyle w:val="Marginalie"/>
            </w:pPr>
            <w:r>
              <w:t>Projektierungs-</w:t>
            </w:r>
            <w:r>
              <w:br/>
            </w:r>
            <w:proofErr w:type="spellStart"/>
            <w:r>
              <w:t>grundlagen</w:t>
            </w:r>
            <w:proofErr w:type="spellEnd"/>
          </w:p>
        </w:tc>
        <w:tc>
          <w:tcPr>
            <w:tcW w:w="2268" w:type="dxa"/>
          </w:tcPr>
          <w:p w:rsidR="006C0EBF" w:rsidRPr="00A87720" w:rsidRDefault="000C6B87" w:rsidP="006905A5">
            <w:pPr>
              <w:pStyle w:val="Tabellentext"/>
            </w:pPr>
            <w:r>
              <w:t>TBA GR (2018)</w:t>
            </w:r>
          </w:p>
        </w:tc>
        <w:tc>
          <w:tcPr>
            <w:tcW w:w="4536" w:type="dxa"/>
          </w:tcPr>
          <w:p w:rsidR="006C0EBF" w:rsidRDefault="000C6B87" w:rsidP="00AF15EB">
            <w:pPr>
              <w:pStyle w:val="Tabellentext"/>
            </w:pPr>
            <w:r>
              <w:t>Projektierungsgrundlagen 2018</w:t>
            </w:r>
          </w:p>
        </w:tc>
      </w:tr>
      <w:tr w:rsidR="006C0EBF" w:rsidRPr="00A87720" w:rsidTr="00A3461D">
        <w:tc>
          <w:tcPr>
            <w:tcW w:w="2268" w:type="dxa"/>
          </w:tcPr>
          <w:p w:rsidR="006C0EBF" w:rsidRPr="00A3461D" w:rsidRDefault="006C0EBF" w:rsidP="00A3461D">
            <w:pPr>
              <w:pStyle w:val="Marginalie"/>
            </w:pPr>
          </w:p>
        </w:tc>
        <w:tc>
          <w:tcPr>
            <w:tcW w:w="2268" w:type="dxa"/>
          </w:tcPr>
          <w:p w:rsidR="006C0EBF" w:rsidRPr="00A87720" w:rsidRDefault="006C0EBF" w:rsidP="00AF15EB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6C0EBF" w:rsidRDefault="006C0EBF" w:rsidP="00AF15EB">
            <w:pPr>
              <w:pStyle w:val="Tabellentext"/>
            </w:pPr>
            <w:r>
              <w:t>……….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  <w:r>
              <w:t>Rich</w:t>
            </w:r>
            <w:r w:rsidR="006C0EBF">
              <w:t>t</w:t>
            </w:r>
            <w:r>
              <w:t>linien</w:t>
            </w:r>
          </w:p>
        </w:tc>
        <w:tc>
          <w:tcPr>
            <w:tcW w:w="2268" w:type="dxa"/>
          </w:tcPr>
          <w:p w:rsidR="00A3461D" w:rsidRPr="00A87720" w:rsidRDefault="00A3461D" w:rsidP="00AF15EB">
            <w:pPr>
              <w:pStyle w:val="Tabellentext"/>
            </w:pPr>
            <w:r>
              <w:t>ASTRA (2011)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Richtlinien für konstruktive Einzelheiten von Brücken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A3461D" w:rsidP="00AF15EB">
            <w:pPr>
              <w:pStyle w:val="Tabellentext"/>
            </w:pPr>
            <w:r>
              <w:t>ASTRA (2005)</w:t>
            </w:r>
          </w:p>
        </w:tc>
        <w:tc>
          <w:tcPr>
            <w:tcW w:w="4536" w:type="dxa"/>
          </w:tcPr>
          <w:p w:rsidR="00A3461D" w:rsidRDefault="00A3461D" w:rsidP="00AF15EB">
            <w:pPr>
              <w:pStyle w:val="Tabellentext"/>
            </w:pPr>
            <w:r>
              <w:t>Rückhaltesysteme</w:t>
            </w:r>
          </w:p>
        </w:tc>
      </w:tr>
      <w:tr w:rsidR="00A3461D" w:rsidRPr="00A87720" w:rsidTr="00A3461D">
        <w:tc>
          <w:tcPr>
            <w:tcW w:w="2268" w:type="dxa"/>
          </w:tcPr>
          <w:p w:rsidR="00A3461D" w:rsidRPr="00A3461D" w:rsidRDefault="00A3461D" w:rsidP="00A3461D">
            <w:pPr>
              <w:pStyle w:val="Marginalie"/>
            </w:pPr>
          </w:p>
        </w:tc>
        <w:tc>
          <w:tcPr>
            <w:tcW w:w="2268" w:type="dxa"/>
          </w:tcPr>
          <w:p w:rsidR="00A3461D" w:rsidRPr="00A87720" w:rsidRDefault="006C0EBF" w:rsidP="00AF15EB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A3461D" w:rsidRDefault="006C0EBF" w:rsidP="00AF15EB">
            <w:pPr>
              <w:pStyle w:val="Tabellentext"/>
            </w:pPr>
            <w:r>
              <w:t>……….</w:t>
            </w:r>
          </w:p>
        </w:tc>
      </w:tr>
      <w:tr w:rsidR="00411BE8" w:rsidRPr="00A87720" w:rsidTr="00332877">
        <w:tc>
          <w:tcPr>
            <w:tcW w:w="2268" w:type="dxa"/>
          </w:tcPr>
          <w:p w:rsidR="00411BE8" w:rsidRPr="00A3461D" w:rsidRDefault="00411BE8" w:rsidP="00332877">
            <w:pPr>
              <w:pStyle w:val="Marginalie"/>
            </w:pPr>
            <w:r>
              <w:t>Projektgrundlagen</w:t>
            </w:r>
          </w:p>
        </w:tc>
        <w:tc>
          <w:tcPr>
            <w:tcW w:w="6804" w:type="dxa"/>
            <w:gridSpan w:val="2"/>
          </w:tcPr>
          <w:p w:rsidR="00411BE8" w:rsidRDefault="00411BE8" w:rsidP="00411BE8">
            <w:pPr>
              <w:pStyle w:val="Tabellenaufzhlung"/>
            </w:pPr>
            <w:r>
              <w:t xml:space="preserve">Archivdossier TBA GR. Nr. </w:t>
            </w:r>
            <w:r w:rsidR="00E65F3F">
              <w:t>……….</w:t>
            </w:r>
          </w:p>
          <w:p w:rsidR="00411BE8" w:rsidRDefault="00411BE8" w:rsidP="00411BE8">
            <w:pPr>
              <w:pStyle w:val="Tabellenaufzhlung"/>
            </w:pPr>
            <w:r>
              <w:t xml:space="preserve">Vermessungsaufnahmen </w:t>
            </w:r>
            <w:r w:rsidR="00E65F3F">
              <w:t>……….</w:t>
            </w:r>
          </w:p>
          <w:p w:rsidR="00411BE8" w:rsidRDefault="00411BE8" w:rsidP="00411BE8">
            <w:pPr>
              <w:pStyle w:val="Tabellenaufzhlung"/>
            </w:pPr>
            <w:r>
              <w:t xml:space="preserve">Oberbaudimensionierung TBA GR vom </w:t>
            </w:r>
            <w:r w:rsidR="00E65F3F">
              <w:t>……….</w:t>
            </w:r>
          </w:p>
          <w:p w:rsidR="00E65F3F" w:rsidRDefault="00E65F3F" w:rsidP="00411BE8">
            <w:pPr>
              <w:pStyle w:val="Tabellenaufzhlung"/>
            </w:pPr>
            <w:r>
              <w:t>……….</w:t>
            </w:r>
          </w:p>
        </w:tc>
      </w:tr>
    </w:tbl>
    <w:p w:rsidR="00CF3EC4" w:rsidRDefault="00CF3EC4" w:rsidP="00CF3EC4"/>
    <w:p w:rsidR="006E270D" w:rsidRDefault="006E270D" w:rsidP="00FC2DA5">
      <w:pPr>
        <w:pStyle w:val="berschrift1"/>
      </w:pPr>
      <w:bookmarkStart w:id="15" w:name="_Toc527833987"/>
      <w:r>
        <w:t>Tragwerkskonzept</w:t>
      </w:r>
      <w:bookmarkEnd w:id="15"/>
    </w:p>
    <w:p w:rsidR="006E270D" w:rsidRDefault="0013442B" w:rsidP="0013442B">
      <w:pPr>
        <w:pStyle w:val="Textkrper"/>
      </w:pPr>
      <w:r>
        <w:t>Evtl. einleitender Beschrieb zum Tragwerkskonzept</w:t>
      </w:r>
    </w:p>
    <w:p w:rsidR="006E270D" w:rsidRDefault="006E270D" w:rsidP="000576D8">
      <w:pPr>
        <w:pStyle w:val="berschrift2"/>
      </w:pPr>
      <w:bookmarkStart w:id="16" w:name="_Toc527833988"/>
      <w:r w:rsidRPr="000576D8">
        <w:t>Tragsystem</w:t>
      </w:r>
      <w:r w:rsidR="00062097">
        <w:t xml:space="preserve"> / Tragwerksmodell</w:t>
      </w:r>
      <w:bookmarkEnd w:id="16"/>
    </w:p>
    <w:tbl>
      <w:tblPr>
        <w:tblStyle w:val="Tabellenraster"/>
        <w:tblW w:w="90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9"/>
        <w:gridCol w:w="6808"/>
      </w:tblGrid>
      <w:tr w:rsidR="00062097" w:rsidRPr="00A87720" w:rsidTr="00062097">
        <w:tc>
          <w:tcPr>
            <w:tcW w:w="2269" w:type="dxa"/>
          </w:tcPr>
          <w:p w:rsidR="00062097" w:rsidRDefault="00062097" w:rsidP="00332877">
            <w:pPr>
              <w:pStyle w:val="Marginalie"/>
              <w:rPr>
                <w:noProof/>
                <w:lang w:eastAsia="de-CH"/>
              </w:rPr>
            </w:pPr>
            <w:r>
              <w:t>Konzeptionelle Überlegungen</w:t>
            </w:r>
          </w:p>
        </w:tc>
        <w:tc>
          <w:tcPr>
            <w:tcW w:w="6808" w:type="dxa"/>
          </w:tcPr>
          <w:p w:rsidR="00062097" w:rsidRDefault="00062097" w:rsidP="00062097">
            <w:pPr>
              <w:pStyle w:val="TabellentextBlocksatz"/>
            </w:pPr>
            <w:r>
              <w:t xml:space="preserve">Beschrieb des grundsätzlichen Projektziele </w:t>
            </w:r>
            <w:r>
              <w:tab/>
            </w:r>
            <w:r>
              <w:br/>
              <w:t>……….</w:t>
            </w:r>
          </w:p>
          <w:p w:rsidR="00062097" w:rsidRDefault="00062097" w:rsidP="00062097">
            <w:pPr>
              <w:pStyle w:val="TabellentextBlocksatz"/>
            </w:pPr>
            <w:r>
              <w:t>Beispiel:</w:t>
            </w:r>
          </w:p>
          <w:p w:rsidR="00062097" w:rsidRDefault="00062097" w:rsidP="008A3DFB">
            <w:pPr>
              <w:pStyle w:val="TabellentextKursiv"/>
            </w:pPr>
            <w:r>
              <w:t>D</w:t>
            </w:r>
            <w:r w:rsidRPr="00E32293">
              <w:t>ie grundsätzlichen Projektziele sind bei der Konstruktion und der Wahl der Materialien zu beachten; nämlich: ausgereifte, konstruktive Durchbildung des Bauwerks sowie hinsichtlich der Bauwerksqualität bewährte Detaillösungen.</w:t>
            </w:r>
          </w:p>
        </w:tc>
      </w:tr>
      <w:tr w:rsidR="0013442B" w:rsidRPr="00A87720" w:rsidTr="00062097">
        <w:tc>
          <w:tcPr>
            <w:tcW w:w="2269" w:type="dxa"/>
          </w:tcPr>
          <w:p w:rsidR="0013442B" w:rsidRPr="00A3461D" w:rsidRDefault="0025244B" w:rsidP="00332877">
            <w:pPr>
              <w:pStyle w:val="Marginalie"/>
            </w:pPr>
            <w:r>
              <w:rPr>
                <w:noProof/>
                <w:lang w:eastAsia="de-CH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3F179116" wp14:editId="0625E1E5">
                      <wp:simplePos x="0" y="0"/>
                      <wp:positionH relativeFrom="column">
                        <wp:posOffset>-367030</wp:posOffset>
                      </wp:positionH>
                      <wp:positionV relativeFrom="paragraph">
                        <wp:posOffset>755015</wp:posOffset>
                      </wp:positionV>
                      <wp:extent cx="1600200" cy="504825"/>
                      <wp:effectExtent l="0" t="0" r="19050" b="28575"/>
                      <wp:wrapNone/>
                      <wp:docPr id="6" name="Textfeld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600200" cy="504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C48A4" w:rsidRPr="0025244B" w:rsidRDefault="00DC48A4">
                                  <w:pPr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25244B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Gilt auch für Neubauten → Text entsprechend anpassen, </w:t>
                                  </w:r>
                                  <w:proofErr w:type="spellStart"/>
                                  <w:r w:rsidRPr="0025244B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>Textbox</w:t>
                                  </w:r>
                                  <w:proofErr w:type="spellEnd"/>
                                  <w:r w:rsidRPr="0025244B">
                                    <w:rPr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 löschen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179116" id="Textfeld 6" o:spid="_x0000_s1031" type="#_x0000_t202" style="position:absolute;margin-left:-28.9pt;margin-top:59.45pt;width:126pt;height:3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" fillcolor="white [3201]" strokeweight=".5pt">
                      <v:textbox>
                        <w:txbxContent>
                          <w:p w:rsidR="00DC48A4" w:rsidRPr="0025244B" w:rsidRDefault="00DC48A4">
                            <w:pPr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25244B">
                              <w:rPr>
                                <w:color w:val="FF0000"/>
                                <w:sz w:val="18"/>
                                <w:szCs w:val="18"/>
                              </w:rPr>
                              <w:t>Gilt auch für Neubauten → Text entsprechend anpassen, Textbox löschen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3442B">
              <w:t>Gesamtsystem und Lagerung</w:t>
            </w:r>
            <w:r w:rsidR="007E3406">
              <w:t xml:space="preserve"> vor Instandsetzung</w:t>
            </w:r>
          </w:p>
        </w:tc>
        <w:tc>
          <w:tcPr>
            <w:tcW w:w="6808" w:type="dxa"/>
          </w:tcPr>
          <w:p w:rsidR="0013442B" w:rsidRDefault="0013442B" w:rsidP="0065431D">
            <w:pPr>
              <w:pStyle w:val="TabellentextBlocksatz"/>
            </w:pPr>
            <w:r>
              <w:t xml:space="preserve">Beschrieb </w:t>
            </w:r>
            <w:proofErr w:type="gramStart"/>
            <w:r>
              <w:t>des Haupttragsystem</w:t>
            </w:r>
            <w:proofErr w:type="gramEnd"/>
            <w:r>
              <w:t xml:space="preserve"> mit den wichtigsten Abmessungen und Merkmalen</w:t>
            </w:r>
            <w:r w:rsidR="005D242A">
              <w:t xml:space="preserve"> (evtl. mit Skizzen Grundriss und Schnitte)</w:t>
            </w:r>
          </w:p>
          <w:p w:rsidR="00040536" w:rsidRDefault="00040536" w:rsidP="0013442B">
            <w:pPr>
              <w:pStyle w:val="TabellentextBlocksatz"/>
            </w:pPr>
            <w:r>
              <w:t>……….</w:t>
            </w:r>
          </w:p>
          <w:p w:rsidR="0013442B" w:rsidRDefault="0013442B" w:rsidP="0013442B">
            <w:pPr>
              <w:pStyle w:val="TabellentextBlocksatz"/>
            </w:pPr>
            <w:r>
              <w:t>Beispiel:</w:t>
            </w:r>
          </w:p>
          <w:p w:rsidR="0013442B" w:rsidRDefault="0013442B" w:rsidP="0013442B">
            <w:pPr>
              <w:pStyle w:val="TabellentextKursiv"/>
            </w:pPr>
            <w:r>
              <w:t xml:space="preserve">Der Brückenüberbau misst gesamthaft 132.0 m in der Länge und ist 0.44 m stark. Auf der Seite A wird die Platte auf einer Länge von 42.0 m und auf der Seite B auf einer Länge von 36.0 m Instand gesetzt. Die 54.0 m dazwischen werden vollständig ersetzt. Die Platte wird in Ortbeton erstellt und schlaff bewehrt. Das Bauwerk entspricht einer mit Koffer überdeckten </w:t>
            </w:r>
            <w:proofErr w:type="spellStart"/>
            <w:r>
              <w:t>Lehnenbrücke</w:t>
            </w:r>
            <w:proofErr w:type="spellEnd"/>
            <w:r>
              <w:t>. Die Spannweiten der 22 Brückenfelder betragen auf der Talseite 6.00 m.</w:t>
            </w:r>
          </w:p>
          <w:p w:rsidR="0013442B" w:rsidRDefault="0013442B" w:rsidP="0013442B">
            <w:pPr>
              <w:pStyle w:val="TabellentextKursiv"/>
            </w:pPr>
            <w:r>
              <w:t>Die monolithischen Verbindungen der Brücke mit den Pfeilern und Widerlagerscheiben führen zu einer „schwimmenden“ Lagerung.</w:t>
            </w:r>
          </w:p>
        </w:tc>
      </w:tr>
      <w:tr w:rsidR="007E3406" w:rsidRPr="00A87720" w:rsidTr="00062097">
        <w:tc>
          <w:tcPr>
            <w:tcW w:w="2269" w:type="dxa"/>
          </w:tcPr>
          <w:p w:rsidR="007E3406" w:rsidRDefault="007E3406" w:rsidP="007E3406">
            <w:pPr>
              <w:pStyle w:val="Marginalie"/>
            </w:pPr>
            <w:r>
              <w:t>Gesamtsystem und Lagerung nach Instandsetzung</w:t>
            </w:r>
          </w:p>
        </w:tc>
        <w:tc>
          <w:tcPr>
            <w:tcW w:w="6808" w:type="dxa"/>
          </w:tcPr>
          <w:p w:rsidR="007E3406" w:rsidRDefault="007E3406" w:rsidP="007E3406">
            <w:pPr>
              <w:pStyle w:val="TabellentextBlocksatz"/>
            </w:pPr>
            <w:r>
              <w:t xml:space="preserve">Beschrieb </w:t>
            </w:r>
            <w:proofErr w:type="gramStart"/>
            <w:r>
              <w:t>des Haupttragsystem</w:t>
            </w:r>
            <w:proofErr w:type="gramEnd"/>
            <w:r>
              <w:t xml:space="preserve"> mit den wichtigsten Abmessungen und Merkmalen</w:t>
            </w:r>
          </w:p>
          <w:p w:rsidR="007E3406" w:rsidRDefault="00040536" w:rsidP="00C1012D">
            <w:pPr>
              <w:pStyle w:val="TabellentextBlocksatz"/>
            </w:pPr>
            <w:r>
              <w:t>……….</w:t>
            </w:r>
          </w:p>
        </w:tc>
      </w:tr>
      <w:tr w:rsidR="007E3406" w:rsidRPr="00A87720" w:rsidTr="00062097">
        <w:tc>
          <w:tcPr>
            <w:tcW w:w="2269" w:type="dxa"/>
          </w:tcPr>
          <w:p w:rsidR="007E3406" w:rsidRDefault="007E3406" w:rsidP="00332877">
            <w:pPr>
              <w:pStyle w:val="Marginalie"/>
            </w:pPr>
            <w:r>
              <w:t>Umbauarbeiten Instandsetzung</w:t>
            </w:r>
          </w:p>
        </w:tc>
        <w:tc>
          <w:tcPr>
            <w:tcW w:w="6808" w:type="dxa"/>
          </w:tcPr>
          <w:p w:rsidR="007E3406" w:rsidRDefault="00E7300A" w:rsidP="00E7300A">
            <w:pPr>
              <w:pStyle w:val="Tabellenaufzhlung"/>
            </w:pPr>
            <w:proofErr w:type="spellStart"/>
            <w:r>
              <w:t>Aufdoppelung</w:t>
            </w:r>
            <w:proofErr w:type="spellEnd"/>
            <w:r>
              <w:t xml:space="preserve"> und Verstärkung der Fahrbahnplatte sowie Umbau des Brückenkordons</w:t>
            </w:r>
          </w:p>
          <w:p w:rsidR="00E7300A" w:rsidRDefault="00E7300A" w:rsidP="00E7300A">
            <w:pPr>
              <w:pStyle w:val="Tabellenaufzhlung"/>
            </w:pPr>
            <w:r>
              <w:t>Teilumbau der Widerlager</w:t>
            </w:r>
          </w:p>
          <w:p w:rsidR="00E7300A" w:rsidRDefault="00E7300A" w:rsidP="00E7300A">
            <w:pPr>
              <w:pStyle w:val="Tabellenaufzhlung"/>
            </w:pPr>
            <w:r>
              <w:t>Ersatz der Lagerkonstruktion</w:t>
            </w:r>
          </w:p>
          <w:p w:rsidR="00E7300A" w:rsidRDefault="00E7300A" w:rsidP="00E7300A">
            <w:pPr>
              <w:pStyle w:val="Tabellenaufzhlung"/>
            </w:pPr>
            <w:r>
              <w:t>……..</w:t>
            </w:r>
          </w:p>
        </w:tc>
      </w:tr>
    </w:tbl>
    <w:p w:rsidR="00CF3EC4" w:rsidRDefault="00CF3EC4" w:rsidP="00CF3EC4"/>
    <w:p w:rsidR="006E270D" w:rsidRDefault="006E270D" w:rsidP="001C5432">
      <w:pPr>
        <w:pStyle w:val="berschrift2"/>
      </w:pPr>
      <w:bookmarkStart w:id="17" w:name="_Toc527833989"/>
      <w:r>
        <w:t>Abmessungen</w:t>
      </w:r>
      <w:bookmarkEnd w:id="17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  <w:r>
              <w:t>Hauptabmessungen</w:t>
            </w:r>
          </w:p>
        </w:tc>
        <w:tc>
          <w:tcPr>
            <w:tcW w:w="2268" w:type="dxa"/>
          </w:tcPr>
          <w:p w:rsidR="00332877" w:rsidRPr="00A87720" w:rsidRDefault="00332877" w:rsidP="0065431D">
            <w:pPr>
              <w:pStyle w:val="Tabellentext"/>
            </w:pPr>
            <w:r>
              <w:t>Fahrbahnplatte</w:t>
            </w:r>
          </w:p>
        </w:tc>
        <w:tc>
          <w:tcPr>
            <w:tcW w:w="4536" w:type="dxa"/>
          </w:tcPr>
          <w:p w:rsidR="00332877" w:rsidRPr="00A87720" w:rsidRDefault="00332877" w:rsidP="0065431D">
            <w:pPr>
              <w:pStyle w:val="Tabellentext"/>
            </w:pPr>
            <w:r>
              <w:t>10 m breit, Stärke variabel von 0.25-0.40 m</w:t>
            </w:r>
          </w:p>
        </w:tc>
      </w:tr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</w:p>
        </w:tc>
        <w:tc>
          <w:tcPr>
            <w:tcW w:w="2268" w:type="dxa"/>
          </w:tcPr>
          <w:p w:rsidR="00332877" w:rsidRPr="00A87720" w:rsidRDefault="00332877" w:rsidP="0065431D">
            <w:pPr>
              <w:pStyle w:val="Tabellentext"/>
            </w:pPr>
            <w:r>
              <w:t>Stützen</w:t>
            </w:r>
          </w:p>
        </w:tc>
        <w:tc>
          <w:tcPr>
            <w:tcW w:w="4536" w:type="dxa"/>
          </w:tcPr>
          <w:p w:rsidR="00332877" w:rsidRPr="00A87720" w:rsidRDefault="00174987" w:rsidP="0065431D">
            <w:pPr>
              <w:pStyle w:val="Tabellentext"/>
            </w:pPr>
            <w:r>
              <w:t>4.00 m x 0.80 m, Höhen variabel</w:t>
            </w:r>
          </w:p>
        </w:tc>
      </w:tr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</w:p>
        </w:tc>
        <w:tc>
          <w:tcPr>
            <w:tcW w:w="2268" w:type="dxa"/>
          </w:tcPr>
          <w:p w:rsidR="00332877" w:rsidRPr="00A87720" w:rsidRDefault="00332877" w:rsidP="0065431D">
            <w:pPr>
              <w:pStyle w:val="Tabellentext"/>
            </w:pPr>
            <w:r>
              <w:t>Bogentragwerk</w:t>
            </w:r>
          </w:p>
        </w:tc>
        <w:tc>
          <w:tcPr>
            <w:tcW w:w="4536" w:type="dxa"/>
          </w:tcPr>
          <w:p w:rsidR="00332877" w:rsidRPr="00A87720" w:rsidRDefault="00174987" w:rsidP="0065431D">
            <w:pPr>
              <w:pStyle w:val="Tabellentext"/>
            </w:pPr>
            <w:r>
              <w:t>……….</w:t>
            </w:r>
          </w:p>
        </w:tc>
      </w:tr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</w:p>
        </w:tc>
        <w:tc>
          <w:tcPr>
            <w:tcW w:w="2268" w:type="dxa"/>
          </w:tcPr>
          <w:p w:rsidR="00332877" w:rsidRPr="00A87720" w:rsidRDefault="00332877" w:rsidP="0065431D">
            <w:pPr>
              <w:pStyle w:val="Tabellentext"/>
            </w:pPr>
            <w:r>
              <w:t>Widerlagerwände</w:t>
            </w:r>
          </w:p>
        </w:tc>
        <w:tc>
          <w:tcPr>
            <w:tcW w:w="4536" w:type="dxa"/>
          </w:tcPr>
          <w:p w:rsidR="00332877" w:rsidRPr="00A87720" w:rsidRDefault="00174987" w:rsidP="0065431D">
            <w:pPr>
              <w:pStyle w:val="Tabellentext"/>
            </w:pPr>
            <w:r>
              <w:t>……….</w:t>
            </w:r>
          </w:p>
        </w:tc>
      </w:tr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</w:p>
        </w:tc>
        <w:tc>
          <w:tcPr>
            <w:tcW w:w="2268" w:type="dxa"/>
          </w:tcPr>
          <w:p w:rsidR="00332877" w:rsidRPr="00A87720" w:rsidRDefault="00332877" w:rsidP="0065431D">
            <w:pPr>
              <w:pStyle w:val="Tabellentext"/>
            </w:pPr>
            <w:r>
              <w:t>Brückenkordon</w:t>
            </w:r>
          </w:p>
        </w:tc>
        <w:tc>
          <w:tcPr>
            <w:tcW w:w="4536" w:type="dxa"/>
          </w:tcPr>
          <w:p w:rsidR="00332877" w:rsidRPr="00A87720" w:rsidRDefault="00174987" w:rsidP="0065431D">
            <w:pPr>
              <w:pStyle w:val="Tabellentext"/>
            </w:pPr>
            <w:r>
              <w:t xml:space="preserve">0.44 m x 0.60 m resp. mit Randstein 0.50 m x 0.60 m </w:t>
            </w:r>
          </w:p>
        </w:tc>
      </w:tr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</w:p>
        </w:tc>
        <w:tc>
          <w:tcPr>
            <w:tcW w:w="2268" w:type="dxa"/>
          </w:tcPr>
          <w:p w:rsidR="00332877" w:rsidRDefault="00332877" w:rsidP="0065431D">
            <w:pPr>
              <w:pStyle w:val="Tabellentext"/>
            </w:pPr>
            <w:r>
              <w:t>Schleppplatten</w:t>
            </w:r>
          </w:p>
        </w:tc>
        <w:tc>
          <w:tcPr>
            <w:tcW w:w="4536" w:type="dxa"/>
          </w:tcPr>
          <w:p w:rsidR="00332877" w:rsidRDefault="00174987" w:rsidP="0065431D">
            <w:pPr>
              <w:pStyle w:val="Tabellentext"/>
            </w:pPr>
            <w:r>
              <w:t>3.00 m x 0.25 m</w:t>
            </w:r>
          </w:p>
        </w:tc>
      </w:tr>
      <w:tr w:rsidR="00332877" w:rsidRPr="00A87720" w:rsidTr="009C1FF3">
        <w:tc>
          <w:tcPr>
            <w:tcW w:w="2268" w:type="dxa"/>
          </w:tcPr>
          <w:p w:rsidR="00332877" w:rsidRPr="00A3461D" w:rsidRDefault="00332877" w:rsidP="00332877">
            <w:pPr>
              <w:pStyle w:val="Marginalie"/>
            </w:pPr>
          </w:p>
        </w:tc>
        <w:tc>
          <w:tcPr>
            <w:tcW w:w="2268" w:type="dxa"/>
          </w:tcPr>
          <w:p w:rsidR="00332877" w:rsidRPr="00A87720" w:rsidRDefault="00332877" w:rsidP="0065431D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332877" w:rsidRDefault="00174987" w:rsidP="0065431D">
            <w:pPr>
              <w:pStyle w:val="Tabellentext"/>
            </w:pPr>
            <w:r>
              <w:t>……….</w:t>
            </w:r>
          </w:p>
        </w:tc>
      </w:tr>
      <w:tr w:rsidR="00B502BB" w:rsidRPr="00A87720" w:rsidTr="009C1FF3">
        <w:tc>
          <w:tcPr>
            <w:tcW w:w="2268" w:type="dxa"/>
          </w:tcPr>
          <w:p w:rsidR="00B502BB" w:rsidRDefault="00B502BB" w:rsidP="00332877">
            <w:pPr>
              <w:pStyle w:val="Marginalie"/>
            </w:pPr>
            <w:r>
              <w:t>Durchflussprofil</w:t>
            </w:r>
          </w:p>
        </w:tc>
        <w:tc>
          <w:tcPr>
            <w:tcW w:w="2268" w:type="dxa"/>
          </w:tcPr>
          <w:p w:rsidR="00B502BB" w:rsidRDefault="00B502BB" w:rsidP="0065431D">
            <w:pPr>
              <w:pStyle w:val="Tabellentext"/>
            </w:pPr>
            <w:r>
              <w:t>Lichte Höhe</w:t>
            </w:r>
          </w:p>
        </w:tc>
        <w:tc>
          <w:tcPr>
            <w:tcW w:w="4536" w:type="dxa"/>
          </w:tcPr>
          <w:p w:rsidR="00B502BB" w:rsidRDefault="00B502BB" w:rsidP="0065431D">
            <w:pPr>
              <w:pStyle w:val="Tabellentext"/>
            </w:pPr>
            <w:r>
              <w:t>………. m</w:t>
            </w:r>
          </w:p>
        </w:tc>
      </w:tr>
      <w:tr w:rsidR="00B502BB" w:rsidRPr="00A87720" w:rsidTr="009C1FF3">
        <w:tc>
          <w:tcPr>
            <w:tcW w:w="2268" w:type="dxa"/>
          </w:tcPr>
          <w:p w:rsidR="00B502BB" w:rsidRDefault="00B502BB" w:rsidP="00332877">
            <w:pPr>
              <w:pStyle w:val="Marginalie"/>
            </w:pPr>
          </w:p>
        </w:tc>
        <w:tc>
          <w:tcPr>
            <w:tcW w:w="2268" w:type="dxa"/>
          </w:tcPr>
          <w:p w:rsidR="00B502BB" w:rsidRDefault="00B502BB" w:rsidP="0065431D">
            <w:pPr>
              <w:pStyle w:val="Tabellentext"/>
            </w:pPr>
            <w:r>
              <w:t>Lichte Breite</w:t>
            </w:r>
          </w:p>
        </w:tc>
        <w:tc>
          <w:tcPr>
            <w:tcW w:w="4536" w:type="dxa"/>
          </w:tcPr>
          <w:p w:rsidR="00B502BB" w:rsidRDefault="00B502BB" w:rsidP="0065431D">
            <w:pPr>
              <w:pStyle w:val="Tabellentext"/>
            </w:pPr>
            <w:r>
              <w:t>………. m</w:t>
            </w:r>
          </w:p>
        </w:tc>
      </w:tr>
      <w:tr w:rsidR="001A5A63" w:rsidRPr="00A87720" w:rsidTr="009C1FF3">
        <w:tc>
          <w:tcPr>
            <w:tcW w:w="2268" w:type="dxa"/>
          </w:tcPr>
          <w:p w:rsidR="001A5A63" w:rsidRDefault="001A5A63" w:rsidP="00332877">
            <w:pPr>
              <w:pStyle w:val="Marginalie"/>
            </w:pPr>
          </w:p>
        </w:tc>
        <w:tc>
          <w:tcPr>
            <w:tcW w:w="2268" w:type="dxa"/>
          </w:tcPr>
          <w:p w:rsidR="001A5A63" w:rsidRDefault="001A5A63" w:rsidP="0065431D">
            <w:pPr>
              <w:pStyle w:val="Tabellentext"/>
            </w:pPr>
            <w:r>
              <w:t>Freibord</w:t>
            </w:r>
          </w:p>
        </w:tc>
        <w:tc>
          <w:tcPr>
            <w:tcW w:w="4536" w:type="dxa"/>
          </w:tcPr>
          <w:p w:rsidR="001A5A63" w:rsidRDefault="001A5A63" w:rsidP="000F08B2">
            <w:pPr>
              <w:pStyle w:val="Tabellentext"/>
            </w:pPr>
            <w:r>
              <w:t>………. m</w:t>
            </w:r>
          </w:p>
        </w:tc>
      </w:tr>
      <w:tr w:rsidR="001A5A63" w:rsidRPr="00A87720" w:rsidTr="009C1FF3">
        <w:tc>
          <w:tcPr>
            <w:tcW w:w="2268" w:type="dxa"/>
          </w:tcPr>
          <w:p w:rsidR="001A5A63" w:rsidRDefault="001A5A63" w:rsidP="00332877">
            <w:pPr>
              <w:pStyle w:val="Marginalie"/>
            </w:pPr>
          </w:p>
        </w:tc>
        <w:tc>
          <w:tcPr>
            <w:tcW w:w="2268" w:type="dxa"/>
          </w:tcPr>
          <w:p w:rsidR="001A5A63" w:rsidRDefault="001A5A63" w:rsidP="0065431D">
            <w:pPr>
              <w:pStyle w:val="Tabellentext"/>
            </w:pPr>
          </w:p>
        </w:tc>
        <w:tc>
          <w:tcPr>
            <w:tcW w:w="4536" w:type="dxa"/>
          </w:tcPr>
          <w:p w:rsidR="001A5A63" w:rsidRDefault="001A5A63" w:rsidP="0065431D">
            <w:pPr>
              <w:pStyle w:val="Tabellentext"/>
            </w:pPr>
          </w:p>
        </w:tc>
      </w:tr>
      <w:tr w:rsidR="001A5A63" w:rsidRPr="00A87720" w:rsidTr="009C1FF3">
        <w:tc>
          <w:tcPr>
            <w:tcW w:w="2268" w:type="dxa"/>
          </w:tcPr>
          <w:p w:rsidR="001A5A63" w:rsidRPr="00A3461D" w:rsidRDefault="001A5A63" w:rsidP="00332877">
            <w:pPr>
              <w:pStyle w:val="Marginalie"/>
            </w:pPr>
            <w:r>
              <w:t>Weiter Bauwerke</w:t>
            </w:r>
          </w:p>
        </w:tc>
        <w:tc>
          <w:tcPr>
            <w:tcW w:w="2268" w:type="dxa"/>
          </w:tcPr>
          <w:p w:rsidR="001A5A63" w:rsidRPr="00A87720" w:rsidRDefault="001A5A63" w:rsidP="0065431D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1A5A63" w:rsidRDefault="001A5A63" w:rsidP="0065431D">
            <w:pPr>
              <w:pStyle w:val="Tabellentext"/>
            </w:pPr>
            <w:r>
              <w:t>……….</w:t>
            </w:r>
          </w:p>
        </w:tc>
      </w:tr>
    </w:tbl>
    <w:p w:rsidR="001B60DC" w:rsidRDefault="001B60DC" w:rsidP="00D35739">
      <w:pPr>
        <w:pStyle w:val="Textkrper"/>
      </w:pPr>
    </w:p>
    <w:p w:rsidR="001B60DC" w:rsidRDefault="001B60DC" w:rsidP="001B60DC">
      <w:pPr>
        <w:pStyle w:val="berschrift2"/>
      </w:pPr>
      <w:bookmarkStart w:id="18" w:name="_Toc527833990"/>
      <w:r>
        <w:t>Baugrund</w:t>
      </w:r>
      <w:bookmarkEnd w:id="18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1B60DC" w:rsidRPr="00A87720" w:rsidTr="000F08B2">
        <w:tc>
          <w:tcPr>
            <w:tcW w:w="2268" w:type="dxa"/>
          </w:tcPr>
          <w:p w:rsidR="001B60DC" w:rsidRPr="00A3461D" w:rsidRDefault="001B60DC" w:rsidP="000F08B2">
            <w:pPr>
              <w:pStyle w:val="Marginalie"/>
            </w:pPr>
            <w:r>
              <w:t>Baugrundverhältnisse</w:t>
            </w:r>
          </w:p>
        </w:tc>
        <w:tc>
          <w:tcPr>
            <w:tcW w:w="6804" w:type="dxa"/>
            <w:gridSpan w:val="2"/>
          </w:tcPr>
          <w:p w:rsidR="001B60DC" w:rsidRDefault="001B60DC" w:rsidP="000F08B2">
            <w:pPr>
              <w:pStyle w:val="TabellentextBlocksatz"/>
            </w:pPr>
            <w:r>
              <w:t xml:space="preserve">Beschrieb der Baugrundverhältnisse </w:t>
            </w:r>
            <w:r>
              <w:tab/>
            </w:r>
            <w:r>
              <w:br/>
              <w:t>……….</w:t>
            </w:r>
          </w:p>
          <w:p w:rsidR="001B60DC" w:rsidRDefault="001B60DC" w:rsidP="000F08B2">
            <w:pPr>
              <w:pStyle w:val="TabellentextBlocksatz"/>
            </w:pPr>
            <w:r>
              <w:t>Beispiel:</w:t>
            </w:r>
          </w:p>
          <w:p w:rsidR="001B60DC" w:rsidRDefault="001B60DC" w:rsidP="000F08B2">
            <w:pPr>
              <w:pStyle w:val="TabellentextKursiv"/>
            </w:pPr>
            <w:r w:rsidRPr="005504C7">
              <w:t xml:space="preserve">Die Baugrundverhältnisse wurden nicht </w:t>
            </w:r>
            <w:r>
              <w:t xml:space="preserve">speziell </w:t>
            </w:r>
            <w:r w:rsidRPr="005504C7">
              <w:t>untersucht. Das bestehende Bauwerk weist keine Anzeichen bezüglich ungenügen</w:t>
            </w:r>
            <w:r>
              <w:softHyphen/>
            </w:r>
            <w:r w:rsidRPr="005504C7">
              <w:t>de</w:t>
            </w:r>
            <w:r>
              <w:t>n</w:t>
            </w:r>
            <w:r w:rsidRPr="005504C7">
              <w:t xml:space="preserve"> Fundationsverhältnisse</w:t>
            </w:r>
            <w:r>
              <w:t>n</w:t>
            </w:r>
            <w:r w:rsidRPr="005504C7">
              <w:t xml:space="preserve"> oder Hanginstabilitäten auf. Da die Brücken</w:t>
            </w:r>
            <w:r>
              <w:softHyphen/>
            </w:r>
            <w:r w:rsidRPr="005504C7">
              <w:t xml:space="preserve">erneuerung keine massgebenden Änderungen der Einwirkungen mit sich </w:t>
            </w:r>
            <w:r w:rsidRPr="005504C7">
              <w:lastRenderedPageBreak/>
              <w:t>bringt, wird auf weitere Abklärungen der Baugrundverhältnisse verzichtet. Es wird mit den Baugrundwerten des ehemaligen Projektes gerechnet.</w:t>
            </w:r>
          </w:p>
        </w:tc>
      </w:tr>
      <w:tr w:rsidR="001B60DC" w:rsidRPr="006905A5" w:rsidTr="000F08B2">
        <w:tc>
          <w:tcPr>
            <w:tcW w:w="2268" w:type="dxa"/>
          </w:tcPr>
          <w:p w:rsidR="001B60DC" w:rsidRPr="00A3461D" w:rsidRDefault="001B60DC" w:rsidP="000F08B2">
            <w:pPr>
              <w:pStyle w:val="Marginalie"/>
            </w:pPr>
            <w:r>
              <w:lastRenderedPageBreak/>
              <w:t>Lockergestein</w:t>
            </w:r>
          </w:p>
        </w:tc>
        <w:tc>
          <w:tcPr>
            <w:tcW w:w="2268" w:type="dxa"/>
          </w:tcPr>
          <w:p w:rsidR="001B60DC" w:rsidRPr="00A87720" w:rsidRDefault="001B60DC" w:rsidP="000F08B2">
            <w:pPr>
              <w:pStyle w:val="Tabellentext"/>
            </w:pPr>
            <w:r>
              <w:t xml:space="preserve">Schwach </w:t>
            </w:r>
            <w:proofErr w:type="spellStart"/>
            <w:r>
              <w:t>siltiger</w:t>
            </w:r>
            <w:proofErr w:type="spellEnd"/>
            <w:r>
              <w:t xml:space="preserve"> Kies mit Sand und Steinen</w:t>
            </w:r>
          </w:p>
        </w:tc>
        <w:tc>
          <w:tcPr>
            <w:tcW w:w="4536" w:type="dxa"/>
          </w:tcPr>
          <w:p w:rsidR="001B60DC" w:rsidRPr="00F37F92" w:rsidRDefault="001B60DC" w:rsidP="000F08B2">
            <w:pPr>
              <w:pStyle w:val="Tabellentext"/>
              <w:rPr>
                <w:lang w:val="en-US"/>
              </w:rPr>
            </w:pPr>
            <w:r w:rsidRPr="0019458E">
              <w:rPr>
                <w:rFonts w:ascii="Symbol" w:hAnsi="Symbol"/>
              </w:rPr>
              <w:t></w:t>
            </w:r>
            <w:r w:rsidR="00727D61" w:rsidRPr="00F37F92">
              <w:rPr>
                <w:rFonts w:asciiTheme="minorHAnsi" w:hAnsiTheme="minorHAnsi" w:cstheme="minorHAnsi"/>
                <w:vertAlign w:val="subscript"/>
                <w:lang w:val="en-US"/>
              </w:rPr>
              <w:t>e</w:t>
            </w:r>
            <w:r w:rsidRPr="00F37F92">
              <w:rPr>
                <w:lang w:val="en-US"/>
              </w:rPr>
              <w:tab/>
              <w:t>=</w:t>
            </w:r>
            <w:r w:rsidRPr="00F37F92">
              <w:rPr>
                <w:lang w:val="en-US"/>
              </w:rPr>
              <w:tab/>
              <w:t>21.5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1.0</w:t>
            </w:r>
            <w:r w:rsidRPr="00F37F92">
              <w:rPr>
                <w:lang w:val="en-US"/>
              </w:rPr>
              <w:tab/>
            </w:r>
            <w:proofErr w:type="spellStart"/>
            <w:r w:rsidRPr="00F37F92">
              <w:rPr>
                <w:lang w:val="en-US"/>
              </w:rPr>
              <w:t>kN</w:t>
            </w:r>
            <w:proofErr w:type="spellEnd"/>
            <w:r w:rsidRPr="00F37F92">
              <w:rPr>
                <w:lang w:val="en-US"/>
              </w:rPr>
              <w:t>/m</w:t>
            </w:r>
            <w:r w:rsidRPr="00F37F92">
              <w:rPr>
                <w:vertAlign w:val="superscript"/>
                <w:lang w:val="en-US"/>
              </w:rPr>
              <w:t>3</w:t>
            </w:r>
            <w:r w:rsidRPr="00F37F92">
              <w:rPr>
                <w:lang w:val="en-US"/>
              </w:rPr>
              <w:br/>
            </w:r>
            <w:r w:rsidRPr="0019458E">
              <w:rPr>
                <w:rFonts w:ascii="Symbol" w:hAnsi="Symbol"/>
              </w:rPr>
              <w:t></w:t>
            </w:r>
            <w:r w:rsidRPr="00F37F92">
              <w:rPr>
                <w:lang w:val="en-US"/>
              </w:rPr>
              <w:t>'</w:t>
            </w:r>
            <w:r w:rsidRPr="00F37F92">
              <w:rPr>
                <w:vertAlign w:val="subscript"/>
                <w:lang w:val="en-US"/>
              </w:rPr>
              <w:t>k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=</w:t>
            </w:r>
            <w:r w:rsidRPr="00F37F92">
              <w:rPr>
                <w:lang w:val="en-US"/>
              </w:rPr>
              <w:tab/>
              <w:t>35.0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2.0</w:t>
            </w:r>
            <w:r w:rsidRPr="00F37F92">
              <w:rPr>
                <w:lang w:val="en-US"/>
              </w:rPr>
              <w:tab/>
              <w:t>°</w:t>
            </w:r>
            <w:r w:rsidRPr="00F37F92">
              <w:rPr>
                <w:vertAlign w:val="superscript"/>
                <w:lang w:val="en-US"/>
              </w:rPr>
              <w:br/>
            </w:r>
            <w:proofErr w:type="spellStart"/>
            <w:r w:rsidRPr="00F37F92">
              <w:rPr>
                <w:rFonts w:cs="Arial"/>
                <w:lang w:val="en-US"/>
              </w:rPr>
              <w:t>c'</w:t>
            </w:r>
            <w:r w:rsidRPr="00F37F92">
              <w:rPr>
                <w:rFonts w:cs="Arial"/>
                <w:vertAlign w:val="subscript"/>
                <w:lang w:val="en-US"/>
              </w:rPr>
              <w:t>k</w:t>
            </w:r>
            <w:proofErr w:type="spellEnd"/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=</w:t>
            </w:r>
            <w:r w:rsidRPr="00F37F92">
              <w:rPr>
                <w:lang w:val="en-US"/>
              </w:rPr>
              <w:tab/>
              <w:t>0.5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0.5</w:t>
            </w:r>
            <w:r w:rsidRPr="00F37F92">
              <w:rPr>
                <w:lang w:val="en-US"/>
              </w:rPr>
              <w:tab/>
            </w:r>
            <w:proofErr w:type="spellStart"/>
            <w:r w:rsidRPr="00F37F92">
              <w:rPr>
                <w:lang w:val="en-US"/>
              </w:rPr>
              <w:t>kN</w:t>
            </w:r>
            <w:proofErr w:type="spellEnd"/>
            <w:r w:rsidRPr="00F37F92">
              <w:rPr>
                <w:lang w:val="en-US"/>
              </w:rPr>
              <w:t>/m</w:t>
            </w:r>
            <w:r w:rsidRPr="00F37F92">
              <w:rPr>
                <w:vertAlign w:val="superscript"/>
                <w:lang w:val="en-US"/>
              </w:rPr>
              <w:t>2</w:t>
            </w:r>
            <w:r w:rsidRPr="00F37F92">
              <w:rPr>
                <w:lang w:val="en-US"/>
              </w:rPr>
              <w:br/>
              <w:t>M</w:t>
            </w:r>
            <w:r w:rsidRPr="00F37F92">
              <w:rPr>
                <w:vertAlign w:val="subscript"/>
                <w:lang w:val="en-US"/>
              </w:rPr>
              <w:t>E</w:t>
            </w:r>
            <w:r w:rsidRPr="00F37F92">
              <w:rPr>
                <w:lang w:val="en-US"/>
              </w:rPr>
              <w:tab/>
              <w:t>=</w:t>
            </w:r>
            <w:r w:rsidRPr="00F37F92">
              <w:rPr>
                <w:lang w:val="en-US"/>
              </w:rPr>
              <w:tab/>
              <w:t>60.0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15.0</w:t>
            </w:r>
            <w:r w:rsidRPr="00F37F92">
              <w:rPr>
                <w:lang w:val="en-US"/>
              </w:rPr>
              <w:tab/>
              <w:t>MN/m</w:t>
            </w:r>
            <w:r w:rsidRPr="00F37F92">
              <w:rPr>
                <w:vertAlign w:val="superscript"/>
                <w:lang w:val="en-US"/>
              </w:rPr>
              <w:t>2</w:t>
            </w:r>
          </w:p>
        </w:tc>
      </w:tr>
      <w:tr w:rsidR="001B60DC" w:rsidRPr="002E2D43" w:rsidTr="000F08B2">
        <w:tc>
          <w:tcPr>
            <w:tcW w:w="2268" w:type="dxa"/>
          </w:tcPr>
          <w:p w:rsidR="001B60DC" w:rsidRPr="00A3461D" w:rsidRDefault="001B60DC" w:rsidP="000F08B2">
            <w:pPr>
              <w:pStyle w:val="Marginalie"/>
            </w:pPr>
            <w:r>
              <w:t>Fels</w:t>
            </w:r>
          </w:p>
        </w:tc>
        <w:tc>
          <w:tcPr>
            <w:tcW w:w="2268" w:type="dxa"/>
          </w:tcPr>
          <w:p w:rsidR="001B60DC" w:rsidRPr="00A87720" w:rsidRDefault="001B60DC" w:rsidP="000F08B2">
            <w:pPr>
              <w:pStyle w:val="Tabellentext"/>
            </w:pPr>
            <w:proofErr w:type="spellStart"/>
            <w:r>
              <w:t>Bündnerschiefer</w:t>
            </w:r>
            <w:proofErr w:type="spellEnd"/>
          </w:p>
        </w:tc>
        <w:tc>
          <w:tcPr>
            <w:tcW w:w="4536" w:type="dxa"/>
          </w:tcPr>
          <w:p w:rsidR="001B60DC" w:rsidRPr="002E2D43" w:rsidRDefault="001B60DC" w:rsidP="000F08B2">
            <w:pPr>
              <w:pStyle w:val="Tabellentext"/>
              <w:rPr>
                <w:lang w:val="fr-CH"/>
              </w:rPr>
            </w:pPr>
            <w:r w:rsidRPr="0019458E">
              <w:rPr>
                <w:rFonts w:ascii="Symbol" w:hAnsi="Symbol"/>
              </w:rPr>
              <w:t></w:t>
            </w:r>
            <w:r w:rsidR="00727D61" w:rsidRPr="00F37F92">
              <w:rPr>
                <w:rFonts w:asciiTheme="minorHAnsi" w:hAnsiTheme="minorHAnsi" w:cstheme="minorHAnsi"/>
                <w:vertAlign w:val="subscript"/>
                <w:lang w:val="en-US"/>
              </w:rPr>
              <w:t>e</w:t>
            </w:r>
            <w:r w:rsidRPr="00F37F92">
              <w:rPr>
                <w:lang w:val="en-US"/>
              </w:rPr>
              <w:tab/>
              <w:t>=</w:t>
            </w:r>
            <w:r w:rsidRPr="00F37F92">
              <w:rPr>
                <w:lang w:val="en-US"/>
              </w:rPr>
              <w:tab/>
              <w:t>…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…</w:t>
            </w:r>
            <w:r w:rsidRPr="00F37F92">
              <w:rPr>
                <w:lang w:val="en-US"/>
              </w:rPr>
              <w:tab/>
            </w:r>
            <w:proofErr w:type="spellStart"/>
            <w:r w:rsidRPr="00F37F92">
              <w:rPr>
                <w:lang w:val="en-US"/>
              </w:rPr>
              <w:t>kN</w:t>
            </w:r>
            <w:proofErr w:type="spellEnd"/>
            <w:r w:rsidRPr="00F37F92">
              <w:rPr>
                <w:lang w:val="en-US"/>
              </w:rPr>
              <w:t>/m</w:t>
            </w:r>
            <w:r w:rsidRPr="00F37F92">
              <w:rPr>
                <w:vertAlign w:val="superscript"/>
                <w:lang w:val="en-US"/>
              </w:rPr>
              <w:t>3</w:t>
            </w:r>
            <w:r w:rsidRPr="00F37F92">
              <w:rPr>
                <w:lang w:val="en-US"/>
              </w:rPr>
              <w:br/>
            </w:r>
            <w:r w:rsidRPr="0019458E">
              <w:rPr>
                <w:rFonts w:ascii="Symbol" w:hAnsi="Symbol"/>
              </w:rPr>
              <w:t></w:t>
            </w:r>
            <w:r w:rsidRPr="00F37F92">
              <w:rPr>
                <w:lang w:val="en-US"/>
              </w:rPr>
              <w:t>'</w:t>
            </w:r>
            <w:r w:rsidRPr="00F37F92">
              <w:rPr>
                <w:vertAlign w:val="subscript"/>
                <w:lang w:val="en-US"/>
              </w:rPr>
              <w:t>k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=</w:t>
            </w:r>
            <w:r w:rsidRPr="00F37F92">
              <w:rPr>
                <w:lang w:val="en-US"/>
              </w:rPr>
              <w:tab/>
              <w:t>…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…</w:t>
            </w:r>
            <w:r w:rsidRPr="00F37F92">
              <w:rPr>
                <w:lang w:val="en-US"/>
              </w:rPr>
              <w:tab/>
              <w:t>°</w:t>
            </w:r>
            <w:r w:rsidRPr="00F37F92">
              <w:rPr>
                <w:vertAlign w:val="superscript"/>
                <w:lang w:val="en-US"/>
              </w:rPr>
              <w:br/>
            </w:r>
            <w:proofErr w:type="spellStart"/>
            <w:r w:rsidRPr="00F37F92">
              <w:rPr>
                <w:rFonts w:cs="Arial"/>
                <w:lang w:val="en-US"/>
              </w:rPr>
              <w:t>c'</w:t>
            </w:r>
            <w:r w:rsidRPr="00F37F92">
              <w:rPr>
                <w:rFonts w:cs="Arial"/>
                <w:vertAlign w:val="subscript"/>
                <w:lang w:val="en-US"/>
              </w:rPr>
              <w:t>k</w:t>
            </w:r>
            <w:proofErr w:type="spellEnd"/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=</w:t>
            </w:r>
            <w:r w:rsidRPr="00F37F92">
              <w:rPr>
                <w:lang w:val="en-US"/>
              </w:rPr>
              <w:tab/>
              <w:t>…</w:t>
            </w:r>
            <w:r w:rsidRPr="00F37F92">
              <w:rPr>
                <w:lang w:val="en-US"/>
              </w:rPr>
              <w:tab/>
            </w:r>
            <w:r w:rsidRPr="00F37F92">
              <w:rPr>
                <w:rFonts w:cs="Arial"/>
                <w:lang w:val="en-US"/>
              </w:rPr>
              <w:t>±</w:t>
            </w:r>
            <w:r w:rsidRPr="00F37F92">
              <w:rPr>
                <w:lang w:val="en-US"/>
              </w:rPr>
              <w:t xml:space="preserve"> …</w:t>
            </w:r>
            <w:r w:rsidRPr="00F37F92">
              <w:rPr>
                <w:lang w:val="en-US"/>
              </w:rPr>
              <w:tab/>
            </w:r>
            <w:proofErr w:type="spellStart"/>
            <w:r w:rsidRPr="00F37F92">
              <w:rPr>
                <w:lang w:val="en-US"/>
              </w:rPr>
              <w:t>kN</w:t>
            </w:r>
            <w:proofErr w:type="spellEnd"/>
            <w:r w:rsidRPr="00F37F92">
              <w:rPr>
                <w:lang w:val="en-US"/>
              </w:rPr>
              <w:t>/m</w:t>
            </w:r>
            <w:r w:rsidRPr="00F37F92">
              <w:rPr>
                <w:vertAlign w:val="superscript"/>
                <w:lang w:val="en-US"/>
              </w:rPr>
              <w:t>2</w:t>
            </w:r>
            <w:r w:rsidRPr="00F37F92">
              <w:rPr>
                <w:lang w:val="en-US"/>
              </w:rPr>
              <w:br/>
              <w:t>M</w:t>
            </w:r>
            <w:r w:rsidRPr="00F37F92">
              <w:rPr>
                <w:vertAlign w:val="subscript"/>
                <w:lang w:val="en-US"/>
              </w:rPr>
              <w:t>E</w:t>
            </w:r>
            <w:r w:rsidRPr="00F37F92">
              <w:rPr>
                <w:lang w:val="en-US"/>
              </w:rPr>
              <w:tab/>
              <w:t>=</w:t>
            </w:r>
            <w:r w:rsidRPr="00F37F92">
              <w:rPr>
                <w:lang w:val="en-US"/>
              </w:rPr>
              <w:tab/>
              <w:t>…</w:t>
            </w:r>
            <w:r w:rsidRPr="00F37F92">
              <w:rPr>
                <w:lang w:val="en-US"/>
              </w:rPr>
              <w:tab/>
            </w:r>
            <w:r w:rsidRPr="002E2D43">
              <w:rPr>
                <w:rFonts w:cs="Arial"/>
                <w:lang w:val="fr-CH"/>
              </w:rPr>
              <w:t>±</w:t>
            </w:r>
            <w:r w:rsidRPr="002E2D43">
              <w:rPr>
                <w:lang w:val="fr-CH"/>
              </w:rPr>
              <w:t xml:space="preserve"> </w:t>
            </w:r>
            <w:r>
              <w:rPr>
                <w:lang w:val="fr-CH"/>
              </w:rPr>
              <w:t>…</w:t>
            </w:r>
            <w:r w:rsidRPr="002E2D43">
              <w:rPr>
                <w:lang w:val="fr-CH"/>
              </w:rPr>
              <w:tab/>
              <w:t>MN/m</w:t>
            </w:r>
            <w:r w:rsidRPr="002E2D43">
              <w:rPr>
                <w:vertAlign w:val="superscript"/>
                <w:lang w:val="fr-CH"/>
              </w:rPr>
              <w:t>2</w:t>
            </w:r>
          </w:p>
        </w:tc>
      </w:tr>
      <w:tr w:rsidR="001B60DC" w:rsidRPr="00A87720" w:rsidTr="000F08B2">
        <w:tc>
          <w:tcPr>
            <w:tcW w:w="2268" w:type="dxa"/>
          </w:tcPr>
          <w:p w:rsidR="001B60DC" w:rsidRPr="00A3461D" w:rsidRDefault="001B60DC" w:rsidP="000F08B2">
            <w:pPr>
              <w:pStyle w:val="Marginalie"/>
            </w:pPr>
            <w:r>
              <w:t>…</w:t>
            </w:r>
          </w:p>
        </w:tc>
        <w:tc>
          <w:tcPr>
            <w:tcW w:w="2268" w:type="dxa"/>
          </w:tcPr>
          <w:p w:rsidR="001B60DC" w:rsidRPr="00A87720" w:rsidRDefault="001B60DC" w:rsidP="000F08B2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1B60DC" w:rsidRPr="00A87720" w:rsidRDefault="001B60DC" w:rsidP="000F08B2">
            <w:pPr>
              <w:pStyle w:val="Tabellentext"/>
            </w:pPr>
            <w:r>
              <w:t>…</w:t>
            </w:r>
          </w:p>
        </w:tc>
      </w:tr>
    </w:tbl>
    <w:p w:rsidR="001B60DC" w:rsidRPr="001B60DC" w:rsidRDefault="001B60DC" w:rsidP="001B60DC">
      <w:pPr>
        <w:pStyle w:val="Textkrper"/>
      </w:pPr>
    </w:p>
    <w:p w:rsidR="006E270D" w:rsidRDefault="006E270D" w:rsidP="001C5432">
      <w:pPr>
        <w:pStyle w:val="berschrift2"/>
      </w:pPr>
      <w:bookmarkStart w:id="19" w:name="_Toc527833991"/>
      <w:r>
        <w:t>Fundation</w:t>
      </w:r>
      <w:bookmarkEnd w:id="19"/>
    </w:p>
    <w:p w:rsidR="00174987" w:rsidRPr="00174987" w:rsidRDefault="00174987" w:rsidP="00174987">
      <w:pPr>
        <w:pStyle w:val="Textkrper"/>
      </w:pPr>
      <w:r>
        <w:t>Evtl. einleitender Beschrieb zu den Fundationsarten</w:t>
      </w:r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174987" w:rsidRPr="00A87720" w:rsidTr="00625970">
        <w:tc>
          <w:tcPr>
            <w:tcW w:w="2268" w:type="dxa"/>
          </w:tcPr>
          <w:p w:rsidR="00174987" w:rsidRPr="00A3461D" w:rsidRDefault="00174987" w:rsidP="00625970">
            <w:pPr>
              <w:pStyle w:val="Marginalie"/>
            </w:pPr>
            <w:r>
              <w:t>Flachfundation</w:t>
            </w:r>
          </w:p>
        </w:tc>
        <w:tc>
          <w:tcPr>
            <w:tcW w:w="2268" w:type="dxa"/>
          </w:tcPr>
          <w:p w:rsidR="00174987" w:rsidRPr="00A87720" w:rsidRDefault="00174987" w:rsidP="0065431D">
            <w:pPr>
              <w:pStyle w:val="Tabellentext"/>
            </w:pPr>
            <w:r>
              <w:t>Widerlager</w:t>
            </w:r>
          </w:p>
        </w:tc>
        <w:tc>
          <w:tcPr>
            <w:tcW w:w="4536" w:type="dxa"/>
          </w:tcPr>
          <w:p w:rsidR="00174987" w:rsidRPr="00A87720" w:rsidRDefault="00174987" w:rsidP="0065431D">
            <w:pPr>
              <w:pStyle w:val="Tabellentext"/>
            </w:pPr>
            <w:r>
              <w:t>Widerlager A und B</w:t>
            </w:r>
          </w:p>
        </w:tc>
      </w:tr>
      <w:tr w:rsidR="00174987" w:rsidRPr="00A87720" w:rsidTr="00625970">
        <w:tc>
          <w:tcPr>
            <w:tcW w:w="2268" w:type="dxa"/>
          </w:tcPr>
          <w:p w:rsidR="00174987" w:rsidRPr="00A3461D" w:rsidRDefault="00174987" w:rsidP="00625970">
            <w:pPr>
              <w:pStyle w:val="Marginalie"/>
            </w:pPr>
          </w:p>
        </w:tc>
        <w:tc>
          <w:tcPr>
            <w:tcW w:w="2268" w:type="dxa"/>
          </w:tcPr>
          <w:p w:rsidR="00174987" w:rsidRPr="00A87720" w:rsidRDefault="00174987" w:rsidP="0065431D">
            <w:pPr>
              <w:pStyle w:val="Tabellentext"/>
            </w:pPr>
            <w:r>
              <w:t>Stützen</w:t>
            </w:r>
          </w:p>
        </w:tc>
        <w:tc>
          <w:tcPr>
            <w:tcW w:w="4536" w:type="dxa"/>
          </w:tcPr>
          <w:p w:rsidR="00174987" w:rsidRPr="00A87720" w:rsidRDefault="00174987" w:rsidP="0065431D">
            <w:pPr>
              <w:pStyle w:val="Tabellentext"/>
            </w:pPr>
            <w:r>
              <w:t>Alle Stützen</w:t>
            </w:r>
          </w:p>
        </w:tc>
      </w:tr>
      <w:tr w:rsidR="00174987" w:rsidRPr="00A87720" w:rsidTr="00625970">
        <w:tc>
          <w:tcPr>
            <w:tcW w:w="2268" w:type="dxa"/>
          </w:tcPr>
          <w:p w:rsidR="00174987" w:rsidRPr="00A3461D" w:rsidRDefault="00174987" w:rsidP="00625970">
            <w:pPr>
              <w:pStyle w:val="Marginalie"/>
            </w:pPr>
          </w:p>
        </w:tc>
        <w:tc>
          <w:tcPr>
            <w:tcW w:w="2268" w:type="dxa"/>
          </w:tcPr>
          <w:p w:rsidR="00174987" w:rsidRPr="00A87720" w:rsidRDefault="00174987" w:rsidP="0065431D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174987" w:rsidRDefault="00174987" w:rsidP="0065431D">
            <w:pPr>
              <w:pStyle w:val="Tabellentext"/>
            </w:pPr>
            <w:r>
              <w:t>……….</w:t>
            </w:r>
          </w:p>
        </w:tc>
      </w:tr>
      <w:tr w:rsidR="00174987" w:rsidRPr="00A87720" w:rsidTr="00625970">
        <w:tc>
          <w:tcPr>
            <w:tcW w:w="2268" w:type="dxa"/>
          </w:tcPr>
          <w:p w:rsidR="00174987" w:rsidRPr="00A3461D" w:rsidRDefault="00174987" w:rsidP="00625970">
            <w:pPr>
              <w:pStyle w:val="Marginalie"/>
            </w:pPr>
            <w:r>
              <w:t>Schachtfundation</w:t>
            </w:r>
          </w:p>
        </w:tc>
        <w:tc>
          <w:tcPr>
            <w:tcW w:w="2268" w:type="dxa"/>
          </w:tcPr>
          <w:p w:rsidR="00174987" w:rsidRPr="00A87720" w:rsidRDefault="00174987" w:rsidP="0065431D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174987" w:rsidRDefault="00174987" w:rsidP="0065431D">
            <w:pPr>
              <w:pStyle w:val="Tabellentext"/>
            </w:pPr>
            <w:r>
              <w:t>……….</w:t>
            </w:r>
          </w:p>
        </w:tc>
      </w:tr>
      <w:tr w:rsidR="00174987" w:rsidRPr="00A87720" w:rsidTr="00625970">
        <w:tc>
          <w:tcPr>
            <w:tcW w:w="2268" w:type="dxa"/>
          </w:tcPr>
          <w:p w:rsidR="00174987" w:rsidRPr="00A3461D" w:rsidRDefault="00174987" w:rsidP="00625970">
            <w:pPr>
              <w:pStyle w:val="Marginalie"/>
            </w:pPr>
            <w:r>
              <w:t>Pfahlfundation</w:t>
            </w:r>
          </w:p>
        </w:tc>
        <w:tc>
          <w:tcPr>
            <w:tcW w:w="2268" w:type="dxa"/>
          </w:tcPr>
          <w:p w:rsidR="00174987" w:rsidRPr="00A87720" w:rsidRDefault="00174987" w:rsidP="0065431D">
            <w:pPr>
              <w:pStyle w:val="Tabellentext"/>
            </w:pPr>
            <w:r>
              <w:t>……….</w:t>
            </w:r>
          </w:p>
        </w:tc>
        <w:tc>
          <w:tcPr>
            <w:tcW w:w="4536" w:type="dxa"/>
          </w:tcPr>
          <w:p w:rsidR="00174987" w:rsidRDefault="00174987" w:rsidP="0065431D">
            <w:pPr>
              <w:pStyle w:val="Tabellentext"/>
            </w:pPr>
            <w:r>
              <w:t>……….</w:t>
            </w:r>
          </w:p>
        </w:tc>
      </w:tr>
    </w:tbl>
    <w:p w:rsidR="00CF3EC4" w:rsidRDefault="00CF3EC4" w:rsidP="00CF3EC4"/>
    <w:p w:rsidR="006E270D" w:rsidRPr="009D6C49" w:rsidRDefault="006E270D" w:rsidP="001C5432">
      <w:pPr>
        <w:pStyle w:val="berschrift2"/>
      </w:pPr>
      <w:bookmarkStart w:id="20" w:name="_Toc527833992"/>
      <w:r w:rsidRPr="009D6C49">
        <w:t>Baustoffe</w:t>
      </w:r>
      <w:bookmarkEnd w:id="20"/>
    </w:p>
    <w:p w:rsidR="00CF3EC4" w:rsidRDefault="004D4707" w:rsidP="00CF3EC4">
      <w:pPr>
        <w:pStyle w:val="Textkrper"/>
      </w:pPr>
      <w:r>
        <w:t>Für den Bau resp. die Instandsetzung der Kunstbaute werden folgende Baustoffe verwendet</w:t>
      </w:r>
    </w:p>
    <w:p w:rsidR="006E270D" w:rsidRDefault="006E270D" w:rsidP="001C5432">
      <w:pPr>
        <w:pStyle w:val="berschrift3"/>
      </w:pPr>
      <w:bookmarkStart w:id="21" w:name="_Toc527833993"/>
      <w:r>
        <w:t>Beton</w:t>
      </w:r>
      <w:bookmarkEnd w:id="21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4D4707" w:rsidRPr="00A87720" w:rsidTr="00625970">
        <w:tc>
          <w:tcPr>
            <w:tcW w:w="2268" w:type="dxa"/>
          </w:tcPr>
          <w:p w:rsidR="00B45B11" w:rsidRPr="00A3461D" w:rsidRDefault="00B45B11" w:rsidP="00625970">
            <w:pPr>
              <w:pStyle w:val="Marginalie"/>
            </w:pPr>
            <w:r>
              <w:t>Widerlager, Pfeiler, Oberbau</w:t>
            </w:r>
          </w:p>
        </w:tc>
        <w:tc>
          <w:tcPr>
            <w:tcW w:w="2268" w:type="dxa"/>
          </w:tcPr>
          <w:p w:rsidR="004D4707" w:rsidRPr="00A87720" w:rsidRDefault="00B45B11" w:rsidP="0065431D">
            <w:pPr>
              <w:pStyle w:val="Tabellentext"/>
            </w:pPr>
            <w:r>
              <w:t>C 25/30</w:t>
            </w:r>
          </w:p>
        </w:tc>
        <w:tc>
          <w:tcPr>
            <w:tcW w:w="4536" w:type="dxa"/>
          </w:tcPr>
          <w:p w:rsidR="0065431D" w:rsidRPr="00B653B9" w:rsidRDefault="00B45B11" w:rsidP="00353FFD">
            <w:pPr>
              <w:pStyle w:val="Tabellentext"/>
              <w:rPr>
                <w:vertAlign w:val="superscript"/>
              </w:rPr>
            </w:pPr>
            <w:proofErr w:type="spellStart"/>
            <w:r>
              <w:t>f</w:t>
            </w:r>
            <w:r w:rsidRPr="00B45B11">
              <w:rPr>
                <w:vertAlign w:val="subscript"/>
              </w:rPr>
              <w:t>cd</w:t>
            </w:r>
            <w:proofErr w:type="spellEnd"/>
            <w:r>
              <w:tab/>
              <w:t>=</w:t>
            </w:r>
            <w:r>
              <w:tab/>
            </w:r>
            <w:r w:rsidR="0065431D">
              <w:t>16.5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 w:rsidR="0065431D">
              <w:br/>
            </w:r>
            <w:r w:rsidR="0065431D" w:rsidRPr="0065431D">
              <w:rPr>
                <w:rFonts w:ascii="Symbol" w:hAnsi="Symbol"/>
              </w:rPr>
              <w:t></w:t>
            </w:r>
            <w:r w:rsidR="0065431D" w:rsidRPr="0065431D">
              <w:rPr>
                <w:vertAlign w:val="subscript"/>
              </w:rPr>
              <w:t>cd</w:t>
            </w:r>
            <w:r w:rsidR="0065431D">
              <w:tab/>
              <w:t>=</w:t>
            </w:r>
            <w:r w:rsidR="0065431D">
              <w:tab/>
              <w:t>1.0</w:t>
            </w:r>
            <w:r w:rsidR="0065431D">
              <w:tab/>
              <w:t>N/mm</w:t>
            </w:r>
            <w:r w:rsidR="0065431D" w:rsidRPr="0065431D">
              <w:rPr>
                <w:vertAlign w:val="superscript"/>
              </w:rPr>
              <w:t>2</w:t>
            </w:r>
            <w:r w:rsidR="00B653B9">
              <w:rPr>
                <w:vertAlign w:val="superscript"/>
              </w:rPr>
              <w:br/>
            </w:r>
            <w:proofErr w:type="spellStart"/>
            <w:r w:rsidR="00B653B9">
              <w:t>E</w:t>
            </w:r>
            <w:r w:rsidR="00B653B9" w:rsidRPr="00B653B9">
              <w:rPr>
                <w:vertAlign w:val="subscript"/>
              </w:rPr>
              <w:t>cm</w:t>
            </w:r>
            <w:proofErr w:type="spellEnd"/>
            <w:r w:rsidR="00B653B9">
              <w:tab/>
              <w:t>=</w:t>
            </w:r>
            <w:r w:rsidR="00B653B9">
              <w:tab/>
              <w:t>32.0</w:t>
            </w:r>
            <w:r w:rsidR="00B653B9">
              <w:tab/>
              <w:t>kN/mm</w:t>
            </w:r>
            <w:r w:rsidR="00B653B9" w:rsidRPr="00B653B9">
              <w:rPr>
                <w:vertAlign w:val="superscript"/>
              </w:rPr>
              <w:t>2</w:t>
            </w:r>
            <w:r w:rsidR="00FA1E4C">
              <w:rPr>
                <w:vertAlign w:val="superscript"/>
              </w:rPr>
              <w:br/>
            </w:r>
            <w:proofErr w:type="spellStart"/>
            <w:r w:rsidR="00FA1E4C">
              <w:t>D</w:t>
            </w:r>
            <w:r w:rsidR="00FA1E4C" w:rsidRPr="00FA1E4C">
              <w:rPr>
                <w:vertAlign w:val="subscript"/>
              </w:rPr>
              <w:t>max</w:t>
            </w:r>
            <w:proofErr w:type="spellEnd"/>
            <w:r w:rsidR="00FA1E4C">
              <w:tab/>
              <w:t>=</w:t>
            </w:r>
            <w:r w:rsidR="00FA1E4C">
              <w:tab/>
              <w:t>32.0</w:t>
            </w:r>
            <w:r w:rsidR="00FA1E4C">
              <w:tab/>
              <w:t>mm</w:t>
            </w:r>
            <w:r w:rsidR="0065431D">
              <w:br/>
              <w:t>Expositionsklasse XF2 (CH)</w:t>
            </w:r>
          </w:p>
        </w:tc>
      </w:tr>
      <w:tr w:rsidR="004D4707" w:rsidRPr="00A87720" w:rsidTr="00625970">
        <w:tc>
          <w:tcPr>
            <w:tcW w:w="2268" w:type="dxa"/>
          </w:tcPr>
          <w:p w:rsidR="004D4707" w:rsidRPr="00A3461D" w:rsidRDefault="00D324EA" w:rsidP="006131E2">
            <w:pPr>
              <w:pStyle w:val="Marginalie"/>
            </w:pPr>
            <w:proofErr w:type="spellStart"/>
            <w:r>
              <w:t>Aufdoppelung</w:t>
            </w:r>
            <w:proofErr w:type="spellEnd"/>
            <w:r>
              <w:t xml:space="preserve"> </w:t>
            </w:r>
            <w:r w:rsidR="00224F47">
              <w:t>Fahrbahnplatte</w:t>
            </w:r>
          </w:p>
        </w:tc>
        <w:tc>
          <w:tcPr>
            <w:tcW w:w="2268" w:type="dxa"/>
          </w:tcPr>
          <w:p w:rsidR="004D4707" w:rsidRPr="00A87720" w:rsidRDefault="00D324EA" w:rsidP="0065431D">
            <w:pPr>
              <w:pStyle w:val="Tabellentext"/>
            </w:pPr>
            <w:r>
              <w:t>C 30/37</w:t>
            </w:r>
          </w:p>
        </w:tc>
        <w:tc>
          <w:tcPr>
            <w:tcW w:w="4536" w:type="dxa"/>
          </w:tcPr>
          <w:p w:rsidR="004D4707" w:rsidRPr="00A87720" w:rsidRDefault="00D324EA" w:rsidP="00B653B9">
            <w:pPr>
              <w:pStyle w:val="Tabellentext"/>
            </w:pPr>
            <w:proofErr w:type="spellStart"/>
            <w:r>
              <w:t>f</w:t>
            </w:r>
            <w:r w:rsidRPr="00B45B11">
              <w:rPr>
                <w:vertAlign w:val="subscript"/>
              </w:rPr>
              <w:t>cd</w:t>
            </w:r>
            <w:proofErr w:type="spellEnd"/>
            <w:r>
              <w:tab/>
              <w:t>=</w:t>
            </w:r>
            <w:r>
              <w:tab/>
              <w:t>20.0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>
              <w:br/>
            </w:r>
            <w:r w:rsidRPr="0065431D">
              <w:rPr>
                <w:rFonts w:ascii="Symbol" w:hAnsi="Symbol"/>
              </w:rPr>
              <w:t></w:t>
            </w:r>
            <w:r w:rsidRPr="0065431D">
              <w:rPr>
                <w:vertAlign w:val="subscript"/>
              </w:rPr>
              <w:t>cd</w:t>
            </w:r>
            <w:r>
              <w:tab/>
              <w:t>=</w:t>
            </w:r>
            <w:r>
              <w:tab/>
              <w:t>1.1</w:t>
            </w:r>
            <w:r>
              <w:tab/>
              <w:t>N/mm</w:t>
            </w:r>
            <w:r w:rsidRPr="0065431D">
              <w:rPr>
                <w:vertAlign w:val="superscript"/>
              </w:rPr>
              <w:t>2</w:t>
            </w:r>
            <w:r w:rsidR="00B653B9">
              <w:rPr>
                <w:vertAlign w:val="superscript"/>
              </w:rPr>
              <w:br/>
            </w:r>
            <w:proofErr w:type="spellStart"/>
            <w:r w:rsidR="00B653B9">
              <w:t>E</w:t>
            </w:r>
            <w:r w:rsidR="00B653B9" w:rsidRPr="00B653B9">
              <w:rPr>
                <w:vertAlign w:val="subscript"/>
              </w:rPr>
              <w:t>cm</w:t>
            </w:r>
            <w:proofErr w:type="spellEnd"/>
            <w:r w:rsidR="00B653B9">
              <w:tab/>
              <w:t>=</w:t>
            </w:r>
            <w:r w:rsidR="00B653B9">
              <w:tab/>
              <w:t>33.0</w:t>
            </w:r>
            <w:r w:rsidR="00B653B9">
              <w:tab/>
              <w:t>kN/mm</w:t>
            </w:r>
            <w:r w:rsidR="00B653B9" w:rsidRPr="00B653B9">
              <w:rPr>
                <w:vertAlign w:val="superscript"/>
              </w:rPr>
              <w:t>2</w:t>
            </w:r>
            <w:r>
              <w:rPr>
                <w:vertAlign w:val="superscript"/>
              </w:rPr>
              <w:br/>
            </w:r>
            <w:proofErr w:type="spellStart"/>
            <w:r>
              <w:t>D</w:t>
            </w:r>
            <w:r w:rsidRPr="00FA1E4C">
              <w:rPr>
                <w:vertAlign w:val="subscript"/>
              </w:rPr>
              <w:t>max</w:t>
            </w:r>
            <w:proofErr w:type="spellEnd"/>
            <w:r>
              <w:tab/>
              <w:t>=</w:t>
            </w:r>
            <w:r>
              <w:tab/>
              <w:t>16.0</w:t>
            </w:r>
            <w:r>
              <w:tab/>
              <w:t>mm</w:t>
            </w:r>
            <w:r>
              <w:br/>
              <w:t>Expositionsklasse XF2 (CH)</w:t>
            </w:r>
          </w:p>
        </w:tc>
      </w:tr>
      <w:tr w:rsidR="004D4707" w:rsidRPr="00A87720" w:rsidTr="00625970">
        <w:tc>
          <w:tcPr>
            <w:tcW w:w="2268" w:type="dxa"/>
          </w:tcPr>
          <w:p w:rsidR="004D4707" w:rsidRPr="00A3461D" w:rsidRDefault="00D324EA" w:rsidP="00625970">
            <w:pPr>
              <w:pStyle w:val="Marginalie"/>
            </w:pPr>
            <w:r>
              <w:t xml:space="preserve">Mauer mit </w:t>
            </w:r>
            <w:r w:rsidR="00224F47">
              <w:t>Steinverkleidung</w:t>
            </w:r>
          </w:p>
        </w:tc>
        <w:tc>
          <w:tcPr>
            <w:tcW w:w="2268" w:type="dxa"/>
          </w:tcPr>
          <w:p w:rsidR="004D4707" w:rsidRPr="00A87720" w:rsidRDefault="00D324EA" w:rsidP="0065431D">
            <w:pPr>
              <w:pStyle w:val="Tabellentext"/>
            </w:pPr>
            <w:r>
              <w:t>C 20/25</w:t>
            </w:r>
          </w:p>
        </w:tc>
        <w:tc>
          <w:tcPr>
            <w:tcW w:w="4536" w:type="dxa"/>
          </w:tcPr>
          <w:p w:rsidR="004D4707" w:rsidRPr="00A87720" w:rsidRDefault="00D324EA" w:rsidP="00B653B9">
            <w:pPr>
              <w:pStyle w:val="Tabellentext"/>
            </w:pPr>
            <w:proofErr w:type="spellStart"/>
            <w:r>
              <w:t>f</w:t>
            </w:r>
            <w:r w:rsidRPr="00B45B11">
              <w:rPr>
                <w:vertAlign w:val="subscript"/>
              </w:rPr>
              <w:t>cd</w:t>
            </w:r>
            <w:proofErr w:type="spellEnd"/>
            <w:r>
              <w:tab/>
              <w:t>=</w:t>
            </w:r>
            <w:r>
              <w:tab/>
              <w:t>16.5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>
              <w:br/>
            </w:r>
            <w:r w:rsidRPr="0065431D">
              <w:rPr>
                <w:rFonts w:ascii="Symbol" w:hAnsi="Symbol"/>
              </w:rPr>
              <w:t></w:t>
            </w:r>
            <w:r w:rsidRPr="0065431D">
              <w:rPr>
                <w:vertAlign w:val="subscript"/>
              </w:rPr>
              <w:t>cd</w:t>
            </w:r>
            <w:r>
              <w:tab/>
              <w:t>=</w:t>
            </w:r>
            <w:r>
              <w:tab/>
              <w:t>1.0</w:t>
            </w:r>
            <w:r>
              <w:tab/>
              <w:t>N/mm</w:t>
            </w:r>
            <w:r w:rsidRPr="0065431D">
              <w:rPr>
                <w:vertAlign w:val="superscript"/>
              </w:rPr>
              <w:t>2</w:t>
            </w:r>
            <w:r w:rsidR="00B653B9">
              <w:rPr>
                <w:vertAlign w:val="superscript"/>
              </w:rPr>
              <w:br/>
            </w:r>
            <w:proofErr w:type="spellStart"/>
            <w:r w:rsidR="00B653B9">
              <w:t>E</w:t>
            </w:r>
            <w:r w:rsidR="00B653B9" w:rsidRPr="00B653B9">
              <w:rPr>
                <w:vertAlign w:val="subscript"/>
              </w:rPr>
              <w:t>cm</w:t>
            </w:r>
            <w:proofErr w:type="spellEnd"/>
            <w:r w:rsidR="00B653B9">
              <w:tab/>
              <w:t>=</w:t>
            </w:r>
            <w:r w:rsidR="00B653B9">
              <w:tab/>
              <w:t>30.0</w:t>
            </w:r>
            <w:r w:rsidR="00B653B9">
              <w:tab/>
              <w:t>kN/mm</w:t>
            </w:r>
            <w:r w:rsidR="00B653B9" w:rsidRPr="00B653B9">
              <w:rPr>
                <w:vertAlign w:val="superscript"/>
              </w:rPr>
              <w:t>2</w:t>
            </w:r>
            <w:r>
              <w:rPr>
                <w:vertAlign w:val="superscript"/>
              </w:rPr>
              <w:br/>
            </w:r>
            <w:proofErr w:type="spellStart"/>
            <w:r>
              <w:t>D</w:t>
            </w:r>
            <w:r w:rsidRPr="00FA1E4C">
              <w:rPr>
                <w:vertAlign w:val="subscript"/>
              </w:rPr>
              <w:t>max</w:t>
            </w:r>
            <w:proofErr w:type="spellEnd"/>
            <w:r>
              <w:tab/>
              <w:t>=</w:t>
            </w:r>
            <w:r>
              <w:tab/>
              <w:t>32.0</w:t>
            </w:r>
            <w:r>
              <w:tab/>
              <w:t>mm</w:t>
            </w:r>
          </w:p>
        </w:tc>
      </w:tr>
      <w:tr w:rsidR="0025244B" w:rsidRPr="00A87720" w:rsidTr="00625970">
        <w:tc>
          <w:tcPr>
            <w:tcW w:w="2268" w:type="dxa"/>
          </w:tcPr>
          <w:p w:rsidR="0025244B" w:rsidRDefault="0025244B" w:rsidP="00625970">
            <w:pPr>
              <w:pStyle w:val="Marginalie"/>
            </w:pPr>
            <w:r>
              <w:t>Beton bestehend</w:t>
            </w:r>
          </w:p>
        </w:tc>
        <w:tc>
          <w:tcPr>
            <w:tcW w:w="2268" w:type="dxa"/>
          </w:tcPr>
          <w:p w:rsidR="0025244B" w:rsidRDefault="0025244B" w:rsidP="0065431D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25244B" w:rsidRDefault="0025244B" w:rsidP="0025244B">
            <w:pPr>
              <w:pStyle w:val="Tabellentext"/>
            </w:pPr>
            <w:proofErr w:type="spellStart"/>
            <w:r>
              <w:t>f</w:t>
            </w:r>
            <w:r w:rsidRPr="00B45B11">
              <w:rPr>
                <w:vertAlign w:val="subscript"/>
              </w:rPr>
              <w:t>cd</w:t>
            </w:r>
            <w:proofErr w:type="spellEnd"/>
            <w:r>
              <w:tab/>
              <w:t>=</w:t>
            </w:r>
            <w:r>
              <w:tab/>
              <w:t>….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>
              <w:br/>
            </w:r>
            <w:r w:rsidRPr="0065431D">
              <w:rPr>
                <w:rFonts w:ascii="Symbol" w:hAnsi="Symbol"/>
              </w:rPr>
              <w:t></w:t>
            </w:r>
            <w:r w:rsidRPr="0065431D">
              <w:rPr>
                <w:vertAlign w:val="subscript"/>
              </w:rPr>
              <w:t>cd</w:t>
            </w:r>
            <w:r>
              <w:tab/>
              <w:t>=</w:t>
            </w:r>
            <w:r>
              <w:tab/>
              <w:t>….</w:t>
            </w:r>
            <w:r>
              <w:tab/>
              <w:t>N/mm</w:t>
            </w:r>
            <w:r w:rsidRPr="0065431D">
              <w:rPr>
                <w:vertAlign w:val="superscript"/>
              </w:rPr>
              <w:t>2</w:t>
            </w:r>
            <w:r>
              <w:rPr>
                <w:vertAlign w:val="superscript"/>
              </w:rPr>
              <w:br/>
            </w:r>
            <w:proofErr w:type="spellStart"/>
            <w:r>
              <w:t>E</w:t>
            </w:r>
            <w:r w:rsidRPr="00B653B9">
              <w:rPr>
                <w:vertAlign w:val="subscript"/>
              </w:rPr>
              <w:t>cm</w:t>
            </w:r>
            <w:proofErr w:type="spellEnd"/>
            <w:r>
              <w:tab/>
              <w:t>=</w:t>
            </w:r>
            <w:r>
              <w:tab/>
              <w:t>….</w:t>
            </w:r>
            <w:r>
              <w:tab/>
              <w:t>kN/mm</w:t>
            </w:r>
            <w:r w:rsidRPr="00B653B9">
              <w:rPr>
                <w:vertAlign w:val="superscript"/>
              </w:rPr>
              <w:t>2</w:t>
            </w:r>
            <w:r>
              <w:rPr>
                <w:vertAlign w:val="superscript"/>
              </w:rPr>
              <w:br/>
            </w:r>
            <w:proofErr w:type="spellStart"/>
            <w:r>
              <w:t>D</w:t>
            </w:r>
            <w:r w:rsidRPr="00FA1E4C">
              <w:rPr>
                <w:vertAlign w:val="subscript"/>
              </w:rPr>
              <w:t>max</w:t>
            </w:r>
            <w:proofErr w:type="spellEnd"/>
            <w:r>
              <w:tab/>
              <w:t>=</w:t>
            </w:r>
            <w:r>
              <w:tab/>
              <w:t>….</w:t>
            </w:r>
            <w:r>
              <w:tab/>
              <w:t>mm</w:t>
            </w:r>
          </w:p>
        </w:tc>
      </w:tr>
      <w:tr w:rsidR="004D4707" w:rsidRPr="00A87720" w:rsidTr="00625970">
        <w:tc>
          <w:tcPr>
            <w:tcW w:w="2268" w:type="dxa"/>
          </w:tcPr>
          <w:p w:rsidR="004D4707" w:rsidRPr="00A3461D" w:rsidRDefault="00625970" w:rsidP="00625970">
            <w:pPr>
              <w:pStyle w:val="Marginalie"/>
            </w:pPr>
            <w:proofErr w:type="spellStart"/>
            <w:r>
              <w:t>Reprofilierungen</w:t>
            </w:r>
            <w:proofErr w:type="spellEnd"/>
          </w:p>
        </w:tc>
        <w:tc>
          <w:tcPr>
            <w:tcW w:w="2268" w:type="dxa"/>
          </w:tcPr>
          <w:p w:rsidR="004D4707" w:rsidRPr="00A87720" w:rsidRDefault="00625970" w:rsidP="0065431D">
            <w:pPr>
              <w:pStyle w:val="Tabellentext"/>
            </w:pPr>
            <w:r>
              <w:t>Spritzmörtel</w:t>
            </w:r>
          </w:p>
        </w:tc>
        <w:tc>
          <w:tcPr>
            <w:tcW w:w="4536" w:type="dxa"/>
          </w:tcPr>
          <w:p w:rsidR="00C1012D" w:rsidRPr="00A87720" w:rsidRDefault="00625970" w:rsidP="0065431D">
            <w:pPr>
              <w:pStyle w:val="Tabellentext"/>
            </w:pPr>
            <w:r>
              <w:t>frosttausalzbeständig, gem. BB2 des TBA</w:t>
            </w:r>
          </w:p>
        </w:tc>
      </w:tr>
      <w:tr w:rsidR="00625970" w:rsidRPr="00A87720" w:rsidTr="00625970">
        <w:tc>
          <w:tcPr>
            <w:tcW w:w="2268" w:type="dxa"/>
          </w:tcPr>
          <w:p w:rsidR="00625970" w:rsidRDefault="00625970" w:rsidP="00625970">
            <w:pPr>
              <w:pStyle w:val="Marginalie"/>
            </w:pPr>
            <w:r>
              <w:t>…</w:t>
            </w:r>
          </w:p>
        </w:tc>
        <w:tc>
          <w:tcPr>
            <w:tcW w:w="2268" w:type="dxa"/>
          </w:tcPr>
          <w:p w:rsidR="00625970" w:rsidRDefault="00625970" w:rsidP="0065431D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625970" w:rsidRDefault="00625970" w:rsidP="0065431D">
            <w:pPr>
              <w:pStyle w:val="Tabellentext"/>
            </w:pPr>
            <w:r>
              <w:t>…</w:t>
            </w:r>
          </w:p>
        </w:tc>
      </w:tr>
    </w:tbl>
    <w:p w:rsidR="00CF3EC4" w:rsidRDefault="00CF3EC4" w:rsidP="00CF3EC4"/>
    <w:p w:rsidR="006E270D" w:rsidRDefault="006E270D" w:rsidP="001C5432">
      <w:pPr>
        <w:pStyle w:val="berschrift3"/>
      </w:pPr>
      <w:bookmarkStart w:id="22" w:name="_Toc527833994"/>
      <w:r>
        <w:lastRenderedPageBreak/>
        <w:t>Beton</w:t>
      </w:r>
      <w:r w:rsidR="00D0468C">
        <w:t>stahl</w:t>
      </w:r>
      <w:r>
        <w:t xml:space="preserve"> </w:t>
      </w:r>
      <w:r w:rsidR="001E197B">
        <w:t>/</w:t>
      </w:r>
      <w:r>
        <w:t xml:space="preserve"> Baustahl</w:t>
      </w:r>
      <w:bookmarkEnd w:id="22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625970" w:rsidRPr="00A87720" w:rsidTr="00625970">
        <w:tc>
          <w:tcPr>
            <w:tcW w:w="2268" w:type="dxa"/>
          </w:tcPr>
          <w:p w:rsidR="00625970" w:rsidRPr="00A3461D" w:rsidRDefault="00625970" w:rsidP="00625970">
            <w:pPr>
              <w:pStyle w:val="Marginalie"/>
            </w:pPr>
            <w:r>
              <w:t>Betonstahl neu</w:t>
            </w:r>
          </w:p>
        </w:tc>
        <w:tc>
          <w:tcPr>
            <w:tcW w:w="2268" w:type="dxa"/>
          </w:tcPr>
          <w:p w:rsidR="00625970" w:rsidRPr="00A87720" w:rsidRDefault="00625970" w:rsidP="00625970">
            <w:pPr>
              <w:pStyle w:val="Tabellentext"/>
            </w:pPr>
            <w:r>
              <w:t>B500B</w:t>
            </w:r>
          </w:p>
        </w:tc>
        <w:tc>
          <w:tcPr>
            <w:tcW w:w="4536" w:type="dxa"/>
          </w:tcPr>
          <w:p w:rsidR="00625970" w:rsidRPr="0065431D" w:rsidRDefault="00625970" w:rsidP="00625970">
            <w:pPr>
              <w:pStyle w:val="Tabellentext"/>
            </w:pPr>
            <w:proofErr w:type="spellStart"/>
            <w:r>
              <w:t>f</w:t>
            </w:r>
            <w:r>
              <w:rPr>
                <w:vertAlign w:val="subscript"/>
              </w:rPr>
              <w:t>s</w:t>
            </w:r>
            <w:r w:rsidRPr="00B45B11">
              <w:rPr>
                <w:vertAlign w:val="subscript"/>
              </w:rPr>
              <w:t>d</w:t>
            </w:r>
            <w:proofErr w:type="spellEnd"/>
            <w:r>
              <w:tab/>
              <w:t>=</w:t>
            </w:r>
            <w:r>
              <w:tab/>
              <w:t>435.0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>
              <w:br/>
            </w:r>
            <w:proofErr w:type="spellStart"/>
            <w:r w:rsidRPr="00625970">
              <w:t>k</w:t>
            </w:r>
            <w:r>
              <w:rPr>
                <w:vertAlign w:val="subscript"/>
              </w:rPr>
              <w:t>s</w:t>
            </w:r>
            <w:proofErr w:type="spellEnd"/>
            <w:r>
              <w:tab/>
            </w:r>
            <w:r>
              <w:rPr>
                <w:rFonts w:cs="Arial"/>
              </w:rPr>
              <w:t>≥</w:t>
            </w:r>
            <w:r>
              <w:tab/>
              <w:t>1.08</w:t>
            </w:r>
            <w:r>
              <w:rPr>
                <w:vertAlign w:val="superscript"/>
              </w:rPr>
              <w:br/>
            </w:r>
            <w:r>
              <w:rPr>
                <w:rFonts w:ascii="Symbol" w:hAnsi="Symbol"/>
              </w:rPr>
              <w:t></w:t>
            </w:r>
            <w:proofErr w:type="spellStart"/>
            <w:r w:rsidRPr="00625970">
              <w:rPr>
                <w:vertAlign w:val="subscript"/>
              </w:rPr>
              <w:t>ud</w:t>
            </w:r>
            <w:proofErr w:type="spellEnd"/>
            <w:r>
              <w:tab/>
            </w:r>
            <w:r>
              <w:rPr>
                <w:rFonts w:cs="Arial"/>
              </w:rPr>
              <w:t>≥</w:t>
            </w:r>
            <w:r>
              <w:tab/>
              <w:t>4.5</w:t>
            </w:r>
            <w:r>
              <w:tab/>
              <w:t>%</w:t>
            </w:r>
            <w:r w:rsidR="00B653B9">
              <w:br/>
              <w:t>E</w:t>
            </w:r>
            <w:r w:rsidR="00B653B9" w:rsidRPr="00B653B9">
              <w:rPr>
                <w:vertAlign w:val="subscript"/>
              </w:rPr>
              <w:t>s</w:t>
            </w:r>
            <w:r w:rsidR="00B653B9">
              <w:tab/>
              <w:t>=</w:t>
            </w:r>
            <w:r w:rsidR="00B653B9">
              <w:tab/>
              <w:t>205.0</w:t>
            </w:r>
            <w:r w:rsidR="00B653B9">
              <w:tab/>
              <w:t>kN/mm</w:t>
            </w:r>
            <w:r w:rsidR="00B653B9" w:rsidRPr="00B653B9">
              <w:rPr>
                <w:vertAlign w:val="superscript"/>
              </w:rPr>
              <w:t>2</w:t>
            </w:r>
          </w:p>
        </w:tc>
      </w:tr>
      <w:tr w:rsidR="00625970" w:rsidRPr="00A87720" w:rsidTr="00625970">
        <w:tc>
          <w:tcPr>
            <w:tcW w:w="2268" w:type="dxa"/>
          </w:tcPr>
          <w:p w:rsidR="00625970" w:rsidRPr="00A3461D" w:rsidRDefault="00625970" w:rsidP="00625970">
            <w:pPr>
              <w:pStyle w:val="Marginalie"/>
            </w:pPr>
            <w:r>
              <w:t>Betonstahl bestehend</w:t>
            </w:r>
          </w:p>
        </w:tc>
        <w:tc>
          <w:tcPr>
            <w:tcW w:w="2268" w:type="dxa"/>
          </w:tcPr>
          <w:p w:rsidR="00625970" w:rsidRPr="00A87720" w:rsidRDefault="00625970" w:rsidP="00625970">
            <w:pPr>
              <w:pStyle w:val="Tabellentext"/>
            </w:pPr>
            <w:r>
              <w:t>III a (</w:t>
            </w:r>
            <w:proofErr w:type="spellStart"/>
            <w:r>
              <w:t>n.h</w:t>
            </w:r>
            <w:proofErr w:type="spellEnd"/>
            <w:r>
              <w:t>.)</w:t>
            </w:r>
          </w:p>
        </w:tc>
        <w:tc>
          <w:tcPr>
            <w:tcW w:w="4536" w:type="dxa"/>
          </w:tcPr>
          <w:p w:rsidR="00625970" w:rsidRPr="00A87720" w:rsidRDefault="00625970" w:rsidP="00625970">
            <w:pPr>
              <w:pStyle w:val="Tabellentext"/>
            </w:pPr>
            <w:proofErr w:type="spellStart"/>
            <w:r>
              <w:t>f</w:t>
            </w:r>
            <w:r>
              <w:rPr>
                <w:vertAlign w:val="subscript"/>
              </w:rPr>
              <w:t>s</w:t>
            </w:r>
            <w:r w:rsidRPr="00B45B11">
              <w:rPr>
                <w:vertAlign w:val="subscript"/>
              </w:rPr>
              <w:t>d</w:t>
            </w:r>
            <w:proofErr w:type="spellEnd"/>
            <w:r>
              <w:tab/>
              <w:t>=</w:t>
            </w:r>
            <w:r>
              <w:tab/>
              <w:t>390.0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>
              <w:br/>
            </w:r>
            <w:proofErr w:type="spellStart"/>
            <w:r w:rsidRPr="00625970">
              <w:t>k</w:t>
            </w:r>
            <w:r>
              <w:rPr>
                <w:vertAlign w:val="subscript"/>
              </w:rPr>
              <w:t>s</w:t>
            </w:r>
            <w:proofErr w:type="spellEnd"/>
            <w:r>
              <w:tab/>
            </w:r>
            <w:r>
              <w:rPr>
                <w:rFonts w:cs="Arial"/>
              </w:rPr>
              <w:t>≥</w:t>
            </w:r>
            <w:r>
              <w:tab/>
              <w:t>1.22</w:t>
            </w:r>
            <w:r>
              <w:rPr>
                <w:vertAlign w:val="superscript"/>
              </w:rPr>
              <w:br/>
            </w:r>
            <w:r>
              <w:rPr>
                <w:rFonts w:ascii="Symbol" w:hAnsi="Symbol"/>
              </w:rPr>
              <w:t></w:t>
            </w:r>
            <w:proofErr w:type="spellStart"/>
            <w:r w:rsidRPr="00625970">
              <w:rPr>
                <w:vertAlign w:val="subscript"/>
              </w:rPr>
              <w:t>ud</w:t>
            </w:r>
            <w:proofErr w:type="spellEnd"/>
            <w:r>
              <w:tab/>
            </w:r>
            <w:r>
              <w:rPr>
                <w:rFonts w:cs="Arial"/>
              </w:rPr>
              <w:t>≥</w:t>
            </w:r>
            <w:r>
              <w:tab/>
              <w:t>4.5</w:t>
            </w:r>
            <w:r>
              <w:tab/>
              <w:t>%</w:t>
            </w:r>
            <w:r w:rsidR="00B653B9">
              <w:br/>
              <w:t>E</w:t>
            </w:r>
            <w:r w:rsidR="00B653B9" w:rsidRPr="00B653B9">
              <w:rPr>
                <w:vertAlign w:val="subscript"/>
              </w:rPr>
              <w:t>s</w:t>
            </w:r>
            <w:r w:rsidR="00B653B9">
              <w:tab/>
              <w:t>=</w:t>
            </w:r>
            <w:r w:rsidR="00B653B9">
              <w:tab/>
              <w:t>205.0</w:t>
            </w:r>
            <w:r w:rsidR="00B653B9">
              <w:tab/>
              <w:t>kN/mm</w:t>
            </w:r>
            <w:r w:rsidR="00B653B9" w:rsidRPr="00B653B9">
              <w:rPr>
                <w:vertAlign w:val="superscript"/>
              </w:rPr>
              <w:t>2</w:t>
            </w:r>
          </w:p>
        </w:tc>
      </w:tr>
      <w:tr w:rsidR="00625970" w:rsidRPr="00A87720" w:rsidTr="00625970">
        <w:tc>
          <w:tcPr>
            <w:tcW w:w="2268" w:type="dxa"/>
          </w:tcPr>
          <w:p w:rsidR="00625970" w:rsidRPr="00A3461D" w:rsidRDefault="00625970" w:rsidP="00625970">
            <w:pPr>
              <w:pStyle w:val="Marginalie"/>
            </w:pPr>
            <w:r>
              <w:t>Baustahl</w:t>
            </w:r>
          </w:p>
        </w:tc>
        <w:tc>
          <w:tcPr>
            <w:tcW w:w="2268" w:type="dxa"/>
          </w:tcPr>
          <w:p w:rsidR="00625970" w:rsidRPr="00A87720" w:rsidRDefault="00625970" w:rsidP="00625970">
            <w:pPr>
              <w:pStyle w:val="Tabellentext"/>
            </w:pPr>
            <w:r>
              <w:t>S</w:t>
            </w:r>
            <w:r w:rsidR="007B7A15">
              <w:t xml:space="preserve"> </w:t>
            </w:r>
            <w:r>
              <w:t>235</w:t>
            </w:r>
          </w:p>
        </w:tc>
        <w:tc>
          <w:tcPr>
            <w:tcW w:w="4536" w:type="dxa"/>
          </w:tcPr>
          <w:p w:rsidR="00625970" w:rsidRPr="00A87720" w:rsidRDefault="00625970" w:rsidP="007B7A15">
            <w:pPr>
              <w:pStyle w:val="Tabellentext"/>
            </w:pPr>
            <w:proofErr w:type="spellStart"/>
            <w:r>
              <w:t>f</w:t>
            </w:r>
            <w:r w:rsidR="007B7A15">
              <w:rPr>
                <w:vertAlign w:val="subscript"/>
              </w:rPr>
              <w:t>y</w:t>
            </w:r>
            <w:proofErr w:type="spellEnd"/>
            <w:r>
              <w:tab/>
              <w:t>=</w:t>
            </w:r>
            <w:r>
              <w:tab/>
            </w:r>
            <w:r w:rsidR="007B7A15">
              <w:t>235.0</w:t>
            </w:r>
            <w:r>
              <w:tab/>
              <w:t>N/mm</w:t>
            </w:r>
            <w:r w:rsidRPr="00B45B11">
              <w:rPr>
                <w:vertAlign w:val="superscript"/>
              </w:rPr>
              <w:t>2</w:t>
            </w:r>
            <w:r>
              <w:br/>
            </w:r>
            <w:r w:rsidR="007B7A15" w:rsidRPr="0065431D">
              <w:rPr>
                <w:rFonts w:ascii="Symbol" w:hAnsi="Symbol"/>
              </w:rPr>
              <w:t></w:t>
            </w:r>
            <w:r w:rsidR="007B7A15">
              <w:rPr>
                <w:vertAlign w:val="subscript"/>
              </w:rPr>
              <w:t>y</w:t>
            </w:r>
            <w:r w:rsidR="007B7A15">
              <w:tab/>
              <w:t>=</w:t>
            </w:r>
            <w:r w:rsidR="007B7A15">
              <w:tab/>
              <w:t>135.0</w:t>
            </w:r>
            <w:r w:rsidR="007B7A15">
              <w:tab/>
              <w:t>N/mm</w:t>
            </w:r>
            <w:r w:rsidR="007B7A15" w:rsidRPr="0065431D">
              <w:rPr>
                <w:vertAlign w:val="superscript"/>
              </w:rPr>
              <w:t>2</w:t>
            </w:r>
            <w:r>
              <w:rPr>
                <w:vertAlign w:val="superscript"/>
              </w:rPr>
              <w:br/>
            </w:r>
            <w:r w:rsidR="007B7A15" w:rsidRPr="007B7A15">
              <w:rPr>
                <w:rFonts w:cs="Arial"/>
              </w:rPr>
              <w:t>E</w:t>
            </w:r>
            <w:r w:rsidR="007B7A15">
              <w:rPr>
                <w:vertAlign w:val="subscript"/>
              </w:rPr>
              <w:t>s</w:t>
            </w:r>
            <w:r>
              <w:tab/>
            </w:r>
            <w:r w:rsidR="007B7A15">
              <w:rPr>
                <w:rFonts w:cs="Arial"/>
              </w:rPr>
              <w:t>=</w:t>
            </w:r>
            <w:r>
              <w:tab/>
            </w:r>
            <w:r w:rsidR="007B7A15">
              <w:t>210.0</w:t>
            </w:r>
            <w:r>
              <w:tab/>
            </w:r>
            <w:r w:rsidR="007B7A15">
              <w:t>kN/mm</w:t>
            </w:r>
            <w:r w:rsidR="007B7A15" w:rsidRPr="007B7A15">
              <w:rPr>
                <w:vertAlign w:val="superscript"/>
              </w:rPr>
              <w:t>2</w:t>
            </w:r>
          </w:p>
        </w:tc>
      </w:tr>
      <w:tr w:rsidR="00625970" w:rsidRPr="00A87720" w:rsidTr="00625970">
        <w:tc>
          <w:tcPr>
            <w:tcW w:w="2268" w:type="dxa"/>
          </w:tcPr>
          <w:p w:rsidR="00625970" w:rsidRPr="00A3461D" w:rsidRDefault="00625970" w:rsidP="00625970">
            <w:pPr>
              <w:pStyle w:val="Marginalie"/>
            </w:pPr>
            <w:r>
              <w:t>…</w:t>
            </w:r>
          </w:p>
        </w:tc>
        <w:tc>
          <w:tcPr>
            <w:tcW w:w="2268" w:type="dxa"/>
          </w:tcPr>
          <w:p w:rsidR="00625970" w:rsidRPr="00A87720" w:rsidRDefault="00625970" w:rsidP="00625970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625970" w:rsidRPr="00A87720" w:rsidRDefault="00625970" w:rsidP="00625970">
            <w:pPr>
              <w:pStyle w:val="Tabellentext"/>
            </w:pPr>
            <w:r>
              <w:t>…</w:t>
            </w:r>
          </w:p>
        </w:tc>
      </w:tr>
    </w:tbl>
    <w:p w:rsidR="00CF3EC4" w:rsidRDefault="00CF3EC4" w:rsidP="00CF3EC4"/>
    <w:p w:rsidR="006E270D" w:rsidRDefault="006E270D" w:rsidP="001C5432">
      <w:pPr>
        <w:pStyle w:val="berschrift3"/>
      </w:pPr>
      <w:bookmarkStart w:id="23" w:name="_Toc527833995"/>
      <w:r>
        <w:t>Spannstahl</w:t>
      </w:r>
      <w:bookmarkEnd w:id="23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3D1342" w:rsidRPr="006905A5" w:rsidTr="00591D62">
        <w:tc>
          <w:tcPr>
            <w:tcW w:w="2268" w:type="dxa"/>
          </w:tcPr>
          <w:p w:rsidR="003D1342" w:rsidRPr="00A3461D" w:rsidRDefault="003D1342" w:rsidP="00DE1D7F">
            <w:pPr>
              <w:pStyle w:val="Marginalie"/>
            </w:pPr>
            <w:r>
              <w:t>Spannstahl neu</w:t>
            </w:r>
          </w:p>
        </w:tc>
        <w:tc>
          <w:tcPr>
            <w:tcW w:w="2268" w:type="dxa"/>
          </w:tcPr>
          <w:p w:rsidR="003D1342" w:rsidRPr="00D1427B" w:rsidRDefault="00D1427B" w:rsidP="00DE1D7F">
            <w:pPr>
              <w:pStyle w:val="Tabellentext"/>
              <w:rPr>
                <w:lang w:val="fr-CH"/>
              </w:rPr>
            </w:pPr>
            <w:r w:rsidRPr="00D1427B">
              <w:rPr>
                <w:lang w:val="fr-CH"/>
              </w:rPr>
              <w:t>Y1770C-6,0-I-T1</w:t>
            </w:r>
            <w:r w:rsidRPr="00D1427B">
              <w:rPr>
                <w:lang w:val="fr-CH"/>
              </w:rPr>
              <w:br/>
              <w:t>(</w:t>
            </w:r>
            <w:proofErr w:type="spellStart"/>
            <w:r w:rsidRPr="00D1427B">
              <w:rPr>
                <w:lang w:val="fr-CH"/>
              </w:rPr>
              <w:t>Drähte</w:t>
            </w:r>
            <w:proofErr w:type="spellEnd"/>
            <w:r>
              <w:rPr>
                <w:lang w:val="fr-CH"/>
              </w:rPr>
              <w:t>,</w:t>
            </w:r>
            <w:r w:rsidRPr="00D1427B">
              <w:rPr>
                <w:lang w:val="fr-CH"/>
              </w:rPr>
              <w:t xml:space="preserve"> </w:t>
            </w:r>
            <w:r w:rsidRPr="00D1427B">
              <w:rPr>
                <w:rFonts w:cs="Arial"/>
                <w:lang w:val="fr-CH"/>
              </w:rPr>
              <w:t>Ø</w:t>
            </w:r>
            <w:r>
              <w:rPr>
                <w:lang w:val="fr-CH"/>
              </w:rPr>
              <w:t xml:space="preserve"> 6 mm)</w:t>
            </w:r>
          </w:p>
        </w:tc>
        <w:tc>
          <w:tcPr>
            <w:tcW w:w="4536" w:type="dxa"/>
          </w:tcPr>
          <w:p w:rsidR="003D1342" w:rsidRPr="00154D4A" w:rsidRDefault="00154D4A" w:rsidP="00154D4A">
            <w:pPr>
              <w:pStyle w:val="Tabellentext"/>
              <w:rPr>
                <w:lang w:val="fr-CH"/>
              </w:rPr>
            </w:pPr>
            <w:proofErr w:type="spellStart"/>
            <w:r w:rsidRPr="00154D4A">
              <w:rPr>
                <w:lang w:val="fr-CH"/>
              </w:rPr>
              <w:t>f</w:t>
            </w:r>
            <w:r w:rsidRPr="00154D4A">
              <w:rPr>
                <w:vertAlign w:val="subscript"/>
                <w:lang w:val="fr-CH"/>
              </w:rPr>
              <w:t>p</w:t>
            </w:r>
            <w:r>
              <w:rPr>
                <w:vertAlign w:val="subscript"/>
                <w:lang w:val="fr-CH"/>
              </w:rPr>
              <w:t>k</w:t>
            </w:r>
            <w:proofErr w:type="spellEnd"/>
            <w:r w:rsidRPr="00154D4A">
              <w:rPr>
                <w:lang w:val="fr-CH"/>
              </w:rPr>
              <w:tab/>
              <w:t>=</w:t>
            </w:r>
            <w:r w:rsidRPr="00154D4A">
              <w:rPr>
                <w:lang w:val="fr-CH"/>
              </w:rPr>
              <w:tab/>
              <w:t>1</w:t>
            </w:r>
            <w:r>
              <w:rPr>
                <w:lang w:val="fr-CH"/>
              </w:rPr>
              <w:t>770</w:t>
            </w:r>
            <w:r w:rsidRPr="00154D4A">
              <w:rPr>
                <w:lang w:val="fr-CH"/>
              </w:rPr>
              <w:t>.0</w:t>
            </w:r>
            <w:r w:rsidRPr="00154D4A">
              <w:rPr>
                <w:lang w:val="fr-CH"/>
              </w:rPr>
              <w:tab/>
              <w:t>N/mm</w:t>
            </w:r>
            <w:r w:rsidRPr="00154D4A">
              <w:rPr>
                <w:vertAlign w:val="superscript"/>
                <w:lang w:val="fr-CH"/>
              </w:rPr>
              <w:t>2</w:t>
            </w:r>
            <w:r w:rsidRPr="00154D4A">
              <w:rPr>
                <w:lang w:val="fr-CH"/>
              </w:rPr>
              <w:br/>
            </w:r>
            <w:proofErr w:type="spellStart"/>
            <w:r w:rsidR="00B653B9" w:rsidRPr="00154D4A">
              <w:rPr>
                <w:lang w:val="fr-CH"/>
              </w:rPr>
              <w:t>f</w:t>
            </w:r>
            <w:r w:rsidR="00B653B9" w:rsidRPr="00154D4A">
              <w:rPr>
                <w:vertAlign w:val="subscript"/>
                <w:lang w:val="fr-CH"/>
              </w:rPr>
              <w:t>pd</w:t>
            </w:r>
            <w:proofErr w:type="spellEnd"/>
            <w:r w:rsidR="00B653B9" w:rsidRPr="00154D4A">
              <w:rPr>
                <w:lang w:val="fr-CH"/>
              </w:rPr>
              <w:tab/>
              <w:t>=</w:t>
            </w:r>
            <w:r w:rsidR="00B653B9" w:rsidRPr="00154D4A">
              <w:rPr>
                <w:lang w:val="fr-CH"/>
              </w:rPr>
              <w:tab/>
              <w:t>1320.0</w:t>
            </w:r>
            <w:r w:rsidR="00B653B9" w:rsidRPr="00154D4A">
              <w:rPr>
                <w:lang w:val="fr-CH"/>
              </w:rPr>
              <w:tab/>
              <w:t>N/mm</w:t>
            </w:r>
            <w:r w:rsidR="00B653B9" w:rsidRPr="00154D4A">
              <w:rPr>
                <w:vertAlign w:val="superscript"/>
                <w:lang w:val="fr-CH"/>
              </w:rPr>
              <w:t>2</w:t>
            </w:r>
            <w:r w:rsidR="00B653B9" w:rsidRPr="00154D4A">
              <w:rPr>
                <w:lang w:val="fr-CH"/>
              </w:rPr>
              <w:br/>
            </w:r>
            <w:r w:rsidR="00B653B9">
              <w:rPr>
                <w:rFonts w:ascii="Symbol" w:hAnsi="Symbol"/>
              </w:rPr>
              <w:t></w:t>
            </w:r>
            <w:proofErr w:type="spellStart"/>
            <w:r w:rsidR="00B653B9" w:rsidRPr="00154D4A">
              <w:rPr>
                <w:vertAlign w:val="subscript"/>
                <w:lang w:val="fr-CH"/>
              </w:rPr>
              <w:t>ud</w:t>
            </w:r>
            <w:proofErr w:type="spellEnd"/>
            <w:r w:rsidR="00B653B9" w:rsidRPr="00154D4A">
              <w:rPr>
                <w:lang w:val="fr-CH"/>
              </w:rPr>
              <w:tab/>
            </w:r>
            <w:r w:rsidR="00B653B9" w:rsidRPr="00154D4A">
              <w:rPr>
                <w:rFonts w:cs="Arial"/>
                <w:lang w:val="fr-CH"/>
              </w:rPr>
              <w:t>≥</w:t>
            </w:r>
            <w:r w:rsidR="00B653B9" w:rsidRPr="00154D4A">
              <w:rPr>
                <w:lang w:val="fr-CH"/>
              </w:rPr>
              <w:tab/>
              <w:t>2.0</w:t>
            </w:r>
            <w:r w:rsidR="00B653B9" w:rsidRPr="00154D4A">
              <w:rPr>
                <w:lang w:val="fr-CH"/>
              </w:rPr>
              <w:tab/>
              <w:t>%</w:t>
            </w:r>
            <w:r w:rsidR="003D1342" w:rsidRPr="00154D4A">
              <w:rPr>
                <w:vertAlign w:val="superscript"/>
                <w:lang w:val="fr-CH"/>
              </w:rPr>
              <w:br/>
            </w:r>
            <w:r w:rsidR="008573D7" w:rsidRPr="00154D4A">
              <w:rPr>
                <w:rFonts w:cs="Arial"/>
                <w:lang w:val="fr-CH"/>
              </w:rPr>
              <w:t>E</w:t>
            </w:r>
            <w:r w:rsidR="008573D7" w:rsidRPr="00154D4A">
              <w:rPr>
                <w:vertAlign w:val="subscript"/>
                <w:lang w:val="fr-CH"/>
              </w:rPr>
              <w:t>p</w:t>
            </w:r>
            <w:r w:rsidR="003D1342" w:rsidRPr="00154D4A">
              <w:rPr>
                <w:lang w:val="fr-CH"/>
              </w:rPr>
              <w:tab/>
            </w:r>
            <w:r w:rsidR="008573D7" w:rsidRPr="00154D4A">
              <w:rPr>
                <w:rFonts w:cs="Arial"/>
                <w:lang w:val="fr-CH"/>
              </w:rPr>
              <w:t>=</w:t>
            </w:r>
            <w:r w:rsidR="003D1342" w:rsidRPr="00154D4A">
              <w:rPr>
                <w:lang w:val="fr-CH"/>
              </w:rPr>
              <w:tab/>
            </w:r>
            <w:r w:rsidR="008573D7" w:rsidRPr="00154D4A">
              <w:rPr>
                <w:lang w:val="fr-CH"/>
              </w:rPr>
              <w:t>205.0</w:t>
            </w:r>
            <w:r w:rsidR="003D1342" w:rsidRPr="00154D4A">
              <w:rPr>
                <w:lang w:val="fr-CH"/>
              </w:rPr>
              <w:tab/>
            </w:r>
            <w:proofErr w:type="spellStart"/>
            <w:r w:rsidR="008573D7" w:rsidRPr="00154D4A">
              <w:rPr>
                <w:lang w:val="fr-CH"/>
              </w:rPr>
              <w:t>kN</w:t>
            </w:r>
            <w:proofErr w:type="spellEnd"/>
            <w:r w:rsidR="008573D7" w:rsidRPr="00154D4A">
              <w:rPr>
                <w:lang w:val="fr-CH"/>
              </w:rPr>
              <w:t>/mm</w:t>
            </w:r>
            <w:r w:rsidR="008573D7" w:rsidRPr="00154D4A">
              <w:rPr>
                <w:vertAlign w:val="superscript"/>
                <w:lang w:val="fr-CH"/>
              </w:rPr>
              <w:t>2</w:t>
            </w:r>
          </w:p>
        </w:tc>
      </w:tr>
      <w:tr w:rsidR="003D1342" w:rsidRPr="00A87720" w:rsidTr="00591D62">
        <w:tc>
          <w:tcPr>
            <w:tcW w:w="2268" w:type="dxa"/>
          </w:tcPr>
          <w:p w:rsidR="003D1342" w:rsidRPr="00A3461D" w:rsidRDefault="003D1342" w:rsidP="00DE1D7F">
            <w:pPr>
              <w:pStyle w:val="Marginalie"/>
            </w:pPr>
            <w:r>
              <w:t>Spannstahl bestehend</w:t>
            </w:r>
          </w:p>
        </w:tc>
        <w:tc>
          <w:tcPr>
            <w:tcW w:w="2268" w:type="dxa"/>
          </w:tcPr>
          <w:p w:rsidR="003D1342" w:rsidRPr="00A87720" w:rsidRDefault="00992C82" w:rsidP="00DE1D7F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3D1342" w:rsidRPr="00A87720" w:rsidRDefault="00C4759B" w:rsidP="00C4759B">
            <w:pPr>
              <w:pStyle w:val="Tabellentext"/>
            </w:pPr>
            <w:proofErr w:type="spellStart"/>
            <w:r w:rsidRPr="00C4759B">
              <w:t>f</w:t>
            </w:r>
            <w:r w:rsidRPr="00C4759B">
              <w:rPr>
                <w:vertAlign w:val="subscript"/>
              </w:rPr>
              <w:t>pd</w:t>
            </w:r>
            <w:proofErr w:type="spellEnd"/>
            <w:r w:rsidRPr="00C4759B">
              <w:tab/>
              <w:t>=</w:t>
            </w:r>
            <w:r w:rsidRPr="00C4759B">
              <w:tab/>
            </w:r>
            <w:r>
              <w:t>…</w:t>
            </w:r>
            <w:r w:rsidRPr="00C4759B">
              <w:tab/>
              <w:t>N/mm</w:t>
            </w:r>
            <w:r w:rsidRPr="00C4759B">
              <w:rPr>
                <w:vertAlign w:val="superscript"/>
              </w:rPr>
              <w:t>2</w:t>
            </w:r>
            <w:r w:rsidRPr="00C4759B">
              <w:br/>
            </w:r>
            <w:r>
              <w:rPr>
                <w:rFonts w:ascii="Symbol" w:hAnsi="Symbol"/>
              </w:rPr>
              <w:t></w:t>
            </w:r>
            <w:proofErr w:type="spellStart"/>
            <w:r w:rsidRPr="00C4759B">
              <w:rPr>
                <w:vertAlign w:val="subscript"/>
              </w:rPr>
              <w:t>ud</w:t>
            </w:r>
            <w:proofErr w:type="spellEnd"/>
            <w:r w:rsidRPr="00C4759B">
              <w:tab/>
            </w:r>
            <w:r w:rsidRPr="00C4759B">
              <w:rPr>
                <w:rFonts w:cs="Arial"/>
              </w:rPr>
              <w:t>≥</w:t>
            </w:r>
            <w:r w:rsidRPr="00C4759B">
              <w:tab/>
            </w:r>
            <w:r>
              <w:t>…</w:t>
            </w:r>
            <w:r w:rsidRPr="00C4759B">
              <w:tab/>
              <w:t>%</w:t>
            </w:r>
            <w:r w:rsidRPr="00C4759B">
              <w:rPr>
                <w:vertAlign w:val="superscript"/>
              </w:rPr>
              <w:br/>
            </w:r>
            <w:proofErr w:type="spellStart"/>
            <w:r w:rsidRPr="00C4759B">
              <w:rPr>
                <w:rFonts w:cs="Arial"/>
              </w:rPr>
              <w:t>E</w:t>
            </w:r>
            <w:r w:rsidRPr="00C4759B">
              <w:rPr>
                <w:vertAlign w:val="subscript"/>
              </w:rPr>
              <w:t>p</w:t>
            </w:r>
            <w:proofErr w:type="spellEnd"/>
            <w:r w:rsidRPr="00C4759B">
              <w:tab/>
            </w:r>
            <w:r w:rsidRPr="00C4759B">
              <w:rPr>
                <w:rFonts w:cs="Arial"/>
              </w:rPr>
              <w:t>=</w:t>
            </w:r>
            <w:r w:rsidRPr="00C4759B">
              <w:tab/>
            </w:r>
            <w:r>
              <w:t>…</w:t>
            </w:r>
            <w:r w:rsidRPr="00C4759B">
              <w:tab/>
              <w:t>kN/mm</w:t>
            </w:r>
            <w:r w:rsidRPr="00C4759B">
              <w:rPr>
                <w:vertAlign w:val="superscript"/>
              </w:rPr>
              <w:t>2</w:t>
            </w:r>
            <w:r w:rsidRPr="00C4759B">
              <w:rPr>
                <w:vertAlign w:val="superscript"/>
              </w:rPr>
              <w:br/>
            </w:r>
            <w:proofErr w:type="spellStart"/>
            <w:r w:rsidRPr="00C4759B">
              <w:t>P</w:t>
            </w:r>
            <w:r w:rsidRPr="00C4759B">
              <w:rPr>
                <w:vertAlign w:val="subscript"/>
              </w:rPr>
              <w:t>nom</w:t>
            </w:r>
            <w:proofErr w:type="spellEnd"/>
            <w:r w:rsidRPr="00C4759B">
              <w:tab/>
              <w:t>=</w:t>
            </w:r>
            <w:r w:rsidRPr="00C4759B">
              <w:tab/>
            </w:r>
            <w:r>
              <w:t>…</w:t>
            </w:r>
            <w:r w:rsidRPr="00C4759B">
              <w:tab/>
              <w:t>kN (pro Kabel)</w:t>
            </w:r>
          </w:p>
        </w:tc>
      </w:tr>
      <w:tr w:rsidR="003D1342" w:rsidRPr="00A87720" w:rsidTr="00591D62">
        <w:tc>
          <w:tcPr>
            <w:tcW w:w="2268" w:type="dxa"/>
          </w:tcPr>
          <w:p w:rsidR="003D1342" w:rsidRPr="00A3461D" w:rsidRDefault="003D1342" w:rsidP="00DE1D7F">
            <w:pPr>
              <w:pStyle w:val="Marginalie"/>
            </w:pPr>
            <w:r>
              <w:t>…</w:t>
            </w:r>
          </w:p>
        </w:tc>
        <w:tc>
          <w:tcPr>
            <w:tcW w:w="2268" w:type="dxa"/>
          </w:tcPr>
          <w:p w:rsidR="003D1342" w:rsidRPr="00A87720" w:rsidRDefault="003D1342" w:rsidP="00DE1D7F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3D1342" w:rsidRPr="00A87720" w:rsidRDefault="003D1342" w:rsidP="00DE1D7F">
            <w:pPr>
              <w:pStyle w:val="Tabellentext"/>
            </w:pPr>
            <w:r>
              <w:t>…</w:t>
            </w:r>
          </w:p>
        </w:tc>
      </w:tr>
    </w:tbl>
    <w:p w:rsidR="00CF3EC4" w:rsidRDefault="00CF3EC4" w:rsidP="00CF3EC4"/>
    <w:p w:rsidR="001E197B" w:rsidRDefault="001E197B" w:rsidP="001E197B">
      <w:pPr>
        <w:pStyle w:val="berschrift3"/>
      </w:pPr>
      <w:bookmarkStart w:id="24" w:name="_Toc527833996"/>
      <w:r>
        <w:t>Abdichtung und Belag</w:t>
      </w:r>
      <w:bookmarkEnd w:id="24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4536"/>
      </w:tblGrid>
      <w:tr w:rsidR="001E197B" w:rsidRPr="00527630" w:rsidTr="00DE1D7F">
        <w:tc>
          <w:tcPr>
            <w:tcW w:w="2268" w:type="dxa"/>
          </w:tcPr>
          <w:p w:rsidR="001E197B" w:rsidRPr="00A3461D" w:rsidRDefault="001E197B" w:rsidP="00DE1D7F">
            <w:pPr>
              <w:pStyle w:val="Marginalie"/>
            </w:pPr>
            <w:r>
              <w:t>Abdichtung</w:t>
            </w:r>
          </w:p>
        </w:tc>
        <w:tc>
          <w:tcPr>
            <w:tcW w:w="2268" w:type="dxa"/>
          </w:tcPr>
          <w:p w:rsidR="001E197B" w:rsidRPr="00A87720" w:rsidRDefault="00527630" w:rsidP="00527630">
            <w:pPr>
              <w:pStyle w:val="Tabellentext"/>
            </w:pPr>
            <w:r>
              <w:t>PBD-Bahnen</w:t>
            </w:r>
          </w:p>
        </w:tc>
        <w:tc>
          <w:tcPr>
            <w:tcW w:w="4536" w:type="dxa"/>
          </w:tcPr>
          <w:p w:rsidR="001E197B" w:rsidRPr="00527630" w:rsidRDefault="00527630" w:rsidP="00591D62">
            <w:pPr>
              <w:pStyle w:val="Tabellentext"/>
            </w:pPr>
            <w:r w:rsidRPr="00527630">
              <w:t>5 mm Dichtungsbahnen vollflächig aufge</w:t>
            </w:r>
            <w:r w:rsidRPr="00527630">
              <w:softHyphen/>
              <w:t>schweisst</w:t>
            </w:r>
            <w:r w:rsidRPr="00527630">
              <w:br/>
              <w:t>Ran</w:t>
            </w:r>
            <w:r>
              <w:t>d</w:t>
            </w:r>
            <w:r w:rsidRPr="00527630">
              <w:t xml:space="preserve">abschluss mit </w:t>
            </w:r>
            <w:proofErr w:type="spellStart"/>
            <w:r w:rsidRPr="00527630">
              <w:t>Dilatec</w:t>
            </w:r>
            <w:proofErr w:type="spellEnd"/>
            <w:r w:rsidRPr="00527630">
              <w:t xml:space="preserve"> PVC BE 300</w:t>
            </w:r>
          </w:p>
        </w:tc>
      </w:tr>
      <w:tr w:rsidR="001E197B" w:rsidRPr="004717F6" w:rsidTr="00DE1D7F">
        <w:tc>
          <w:tcPr>
            <w:tcW w:w="2268" w:type="dxa"/>
          </w:tcPr>
          <w:p w:rsidR="001E197B" w:rsidRPr="00A3461D" w:rsidRDefault="004717F6" w:rsidP="00DE1D7F">
            <w:pPr>
              <w:pStyle w:val="Marginalie"/>
            </w:pPr>
            <w:r>
              <w:t>Belag allgemein</w:t>
            </w:r>
          </w:p>
        </w:tc>
        <w:tc>
          <w:tcPr>
            <w:tcW w:w="2268" w:type="dxa"/>
          </w:tcPr>
          <w:p w:rsidR="001E197B" w:rsidRPr="004717F6" w:rsidRDefault="004717F6" w:rsidP="004717F6">
            <w:pPr>
              <w:pStyle w:val="Tabellentext"/>
            </w:pPr>
            <w:r w:rsidRPr="004717F6">
              <w:t>Deckschicht</w:t>
            </w:r>
          </w:p>
          <w:p w:rsidR="004717F6" w:rsidRPr="004717F6" w:rsidRDefault="004717F6" w:rsidP="004717F6">
            <w:pPr>
              <w:pStyle w:val="Tabellentext"/>
            </w:pPr>
            <w:r w:rsidRPr="004717F6">
              <w:t>Tragschicht</w:t>
            </w:r>
          </w:p>
          <w:p w:rsidR="004717F6" w:rsidRPr="004717F6" w:rsidRDefault="004717F6" w:rsidP="004717F6">
            <w:pPr>
              <w:pStyle w:val="Tabellentext"/>
            </w:pPr>
            <w:r w:rsidRPr="004717F6">
              <w:t>Schutz-/Tragschicht</w:t>
            </w:r>
          </w:p>
        </w:tc>
        <w:tc>
          <w:tcPr>
            <w:tcW w:w="4536" w:type="dxa"/>
          </w:tcPr>
          <w:p w:rsidR="001E197B" w:rsidRPr="00032905" w:rsidRDefault="004717F6" w:rsidP="004717F6">
            <w:pPr>
              <w:pStyle w:val="Tabellentext"/>
              <w:rPr>
                <w:lang w:val="fr-CH"/>
              </w:rPr>
            </w:pPr>
            <w:r w:rsidRPr="00032905">
              <w:rPr>
                <w:lang w:val="fr-CH"/>
              </w:rPr>
              <w:t>AC 8N</w:t>
            </w:r>
            <w:r w:rsidRPr="00032905">
              <w:rPr>
                <w:lang w:val="fr-CH"/>
              </w:rPr>
              <w:tab/>
            </w:r>
            <w:r w:rsidRPr="00032905">
              <w:rPr>
                <w:lang w:val="fr-CH"/>
              </w:rPr>
              <w:tab/>
              <w:t>30 mm</w:t>
            </w:r>
          </w:p>
          <w:p w:rsidR="004717F6" w:rsidRPr="00032905" w:rsidRDefault="004717F6" w:rsidP="004717F6">
            <w:pPr>
              <w:pStyle w:val="Tabellentext"/>
              <w:rPr>
                <w:lang w:val="fr-CH"/>
              </w:rPr>
            </w:pPr>
            <w:r w:rsidRPr="00032905">
              <w:rPr>
                <w:lang w:val="fr-CH"/>
              </w:rPr>
              <w:t>AC T 22N</w:t>
            </w:r>
            <w:r w:rsidRPr="00032905">
              <w:rPr>
                <w:lang w:val="fr-CH"/>
              </w:rPr>
              <w:tab/>
            </w:r>
            <w:r w:rsidRPr="00032905">
              <w:rPr>
                <w:lang w:val="fr-CH"/>
              </w:rPr>
              <w:tab/>
              <w:t>80 mm</w:t>
            </w:r>
          </w:p>
          <w:p w:rsidR="004717F6" w:rsidRPr="004717F6" w:rsidRDefault="004717F6" w:rsidP="004717F6">
            <w:pPr>
              <w:pStyle w:val="Tabellentext"/>
            </w:pPr>
            <w:r>
              <w:t>AC T 16N</w:t>
            </w:r>
            <w:r>
              <w:tab/>
            </w:r>
            <w:r>
              <w:tab/>
              <w:t>50 mm</w:t>
            </w:r>
          </w:p>
        </w:tc>
      </w:tr>
      <w:tr w:rsidR="001E197B" w:rsidRPr="00A87720" w:rsidTr="00DE1D7F">
        <w:tc>
          <w:tcPr>
            <w:tcW w:w="2268" w:type="dxa"/>
          </w:tcPr>
          <w:p w:rsidR="001E197B" w:rsidRPr="00A3461D" w:rsidRDefault="004717F6" w:rsidP="00DE1D7F">
            <w:pPr>
              <w:pStyle w:val="Marginalie"/>
            </w:pPr>
            <w:r>
              <w:t>Belag Trottoir</w:t>
            </w:r>
          </w:p>
        </w:tc>
        <w:tc>
          <w:tcPr>
            <w:tcW w:w="2268" w:type="dxa"/>
          </w:tcPr>
          <w:p w:rsidR="001E197B" w:rsidRPr="00A87720" w:rsidRDefault="001E197B" w:rsidP="00DE1D7F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1E197B" w:rsidRPr="00A87720" w:rsidRDefault="001E197B" w:rsidP="00DE1D7F">
            <w:pPr>
              <w:pStyle w:val="Tabellentext"/>
            </w:pPr>
            <w:r>
              <w:t>…</w:t>
            </w:r>
          </w:p>
        </w:tc>
      </w:tr>
      <w:tr w:rsidR="004717F6" w:rsidRPr="00A87720" w:rsidTr="00DE1D7F">
        <w:tc>
          <w:tcPr>
            <w:tcW w:w="2268" w:type="dxa"/>
          </w:tcPr>
          <w:p w:rsidR="004717F6" w:rsidRDefault="004717F6" w:rsidP="00DE1D7F">
            <w:pPr>
              <w:pStyle w:val="Marginalie"/>
            </w:pPr>
            <w:r>
              <w:t>…</w:t>
            </w:r>
          </w:p>
        </w:tc>
        <w:tc>
          <w:tcPr>
            <w:tcW w:w="2268" w:type="dxa"/>
          </w:tcPr>
          <w:p w:rsidR="004717F6" w:rsidRDefault="004717F6" w:rsidP="00DE1D7F">
            <w:pPr>
              <w:pStyle w:val="Tabellentext"/>
            </w:pPr>
            <w:r>
              <w:t>…</w:t>
            </w:r>
          </w:p>
        </w:tc>
        <w:tc>
          <w:tcPr>
            <w:tcW w:w="4536" w:type="dxa"/>
          </w:tcPr>
          <w:p w:rsidR="004717F6" w:rsidRDefault="004717F6" w:rsidP="00DE1D7F">
            <w:pPr>
              <w:pStyle w:val="Tabellentext"/>
            </w:pPr>
            <w:r>
              <w:t>…</w:t>
            </w:r>
          </w:p>
        </w:tc>
      </w:tr>
    </w:tbl>
    <w:p w:rsidR="00CF3EC4" w:rsidRDefault="00CF3EC4" w:rsidP="00CF3EC4"/>
    <w:p w:rsidR="006E270D" w:rsidRDefault="006E270D" w:rsidP="001C5432">
      <w:pPr>
        <w:pStyle w:val="berschrift2"/>
      </w:pPr>
      <w:bookmarkStart w:id="25" w:name="_Toc527833997"/>
      <w:r>
        <w:t>Konstruktion / -details</w:t>
      </w:r>
      <w:bookmarkEnd w:id="25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5D242A" w:rsidRPr="00A87720" w:rsidTr="00DE1D7F">
        <w:tc>
          <w:tcPr>
            <w:tcW w:w="2268" w:type="dxa"/>
          </w:tcPr>
          <w:p w:rsidR="005D242A" w:rsidRDefault="005D242A" w:rsidP="00DE1D7F">
            <w:pPr>
              <w:pStyle w:val="Marginalie"/>
            </w:pPr>
            <w:r>
              <w:t>Fahrbahnübergänge</w:t>
            </w:r>
          </w:p>
        </w:tc>
        <w:tc>
          <w:tcPr>
            <w:tcW w:w="6804" w:type="dxa"/>
          </w:tcPr>
          <w:p w:rsidR="005D242A" w:rsidRDefault="005D242A" w:rsidP="00DE1D7F">
            <w:pPr>
              <w:pStyle w:val="TabellentextBlocksatz"/>
            </w:pPr>
            <w:r>
              <w:t>Beschrieb Fahrbahnübergangssysteme</w:t>
            </w:r>
          </w:p>
        </w:tc>
      </w:tr>
      <w:tr w:rsidR="00E32293" w:rsidRPr="00A87720" w:rsidTr="00DE1D7F">
        <w:tc>
          <w:tcPr>
            <w:tcW w:w="2268" w:type="dxa"/>
          </w:tcPr>
          <w:p w:rsidR="00E32293" w:rsidRDefault="005D242A" w:rsidP="00DE1D7F">
            <w:pPr>
              <w:pStyle w:val="Marginalie"/>
            </w:pPr>
            <w:r>
              <w:t>Entwässerung</w:t>
            </w:r>
          </w:p>
        </w:tc>
        <w:tc>
          <w:tcPr>
            <w:tcW w:w="6804" w:type="dxa"/>
          </w:tcPr>
          <w:p w:rsidR="00E32293" w:rsidRDefault="005D242A" w:rsidP="005D242A">
            <w:pPr>
              <w:pStyle w:val="TabellentextBlocksatz"/>
            </w:pPr>
            <w:r>
              <w:t>Beschrieb der Entwässerung</w:t>
            </w:r>
            <w:r>
              <w:tab/>
            </w:r>
            <w:r>
              <w:br/>
            </w:r>
            <w:r w:rsidR="00E32293">
              <w:t>……….</w:t>
            </w:r>
          </w:p>
          <w:p w:rsidR="005D242A" w:rsidRDefault="005D242A" w:rsidP="005D242A">
            <w:pPr>
              <w:pStyle w:val="TabellentextBlocksatz"/>
            </w:pPr>
            <w:r>
              <w:t>Beispiel:</w:t>
            </w:r>
          </w:p>
          <w:p w:rsidR="005D242A" w:rsidRDefault="005D242A" w:rsidP="005D242A">
            <w:pPr>
              <w:pStyle w:val="TabellentextKursiv"/>
            </w:pPr>
            <w:r>
              <w:t>D</w:t>
            </w:r>
            <w:r w:rsidRPr="005D242A">
              <w:t>as Längsgefälle der Oberfläche im Bereich der Brücke ist ungefähr konstant und beträgt ca. 10%. Das Quergefälle variiert zwischen -4.0% und 6.0% je nach Kurvenlage.</w:t>
            </w:r>
          </w:p>
        </w:tc>
      </w:tr>
      <w:tr w:rsidR="00D16BFF" w:rsidRPr="00A87720" w:rsidTr="00DE1D7F">
        <w:tc>
          <w:tcPr>
            <w:tcW w:w="2268" w:type="dxa"/>
          </w:tcPr>
          <w:p w:rsidR="00D16BFF" w:rsidRDefault="00D16BFF" w:rsidP="00DE1D7F">
            <w:pPr>
              <w:pStyle w:val="Marginalie"/>
            </w:pPr>
            <w:r>
              <w:t>Werkleitungen</w:t>
            </w:r>
          </w:p>
        </w:tc>
        <w:tc>
          <w:tcPr>
            <w:tcW w:w="6804" w:type="dxa"/>
          </w:tcPr>
          <w:p w:rsidR="00D16BFF" w:rsidRDefault="00D16BFF" w:rsidP="005D242A">
            <w:pPr>
              <w:pStyle w:val="TabellentextBlocksatz"/>
            </w:pPr>
            <w:r>
              <w:t>Beschrieb des Werkleitungssystem und deren Lage im Tragwerk</w:t>
            </w:r>
          </w:p>
        </w:tc>
      </w:tr>
      <w:tr w:rsidR="00E32293" w:rsidRPr="00A87720" w:rsidTr="00DE1D7F">
        <w:tc>
          <w:tcPr>
            <w:tcW w:w="2268" w:type="dxa"/>
          </w:tcPr>
          <w:p w:rsidR="00E32293" w:rsidRDefault="005D242A" w:rsidP="00DE1D7F">
            <w:pPr>
              <w:pStyle w:val="Marginalie"/>
            </w:pPr>
            <w:r>
              <w:t>Leitschranken</w:t>
            </w:r>
          </w:p>
        </w:tc>
        <w:tc>
          <w:tcPr>
            <w:tcW w:w="6804" w:type="dxa"/>
          </w:tcPr>
          <w:p w:rsidR="00E32293" w:rsidRDefault="005D242A" w:rsidP="005D242A">
            <w:pPr>
              <w:pStyle w:val="Tabellentext"/>
            </w:pPr>
            <w:r>
              <w:t>M</w:t>
            </w:r>
            <w:r w:rsidRPr="005D242A">
              <w:t xml:space="preserve">it dem zeitgemässen Leitschrankensystem Typ </w:t>
            </w:r>
            <w:r>
              <w:t xml:space="preserve">ASTRA 21a (TBA GR Typ 2) </w:t>
            </w:r>
            <w:r w:rsidRPr="005D242A">
              <w:t>ist eine wesentliche Anhebung der Fahrsicherheit auf dem exponierten Bauwerk verbunden.</w:t>
            </w:r>
          </w:p>
        </w:tc>
      </w:tr>
      <w:tr w:rsidR="005D242A" w:rsidRPr="00A87720" w:rsidTr="00DE1D7F">
        <w:tc>
          <w:tcPr>
            <w:tcW w:w="2268" w:type="dxa"/>
          </w:tcPr>
          <w:p w:rsidR="005D242A" w:rsidRDefault="005D242A" w:rsidP="00DE1D7F">
            <w:pPr>
              <w:pStyle w:val="Marginalie"/>
            </w:pPr>
            <w:r>
              <w:lastRenderedPageBreak/>
              <w:t>Lärmschutz</w:t>
            </w:r>
          </w:p>
        </w:tc>
        <w:tc>
          <w:tcPr>
            <w:tcW w:w="6804" w:type="dxa"/>
          </w:tcPr>
          <w:p w:rsidR="005D242A" w:rsidRDefault="005D242A" w:rsidP="005D242A">
            <w:pPr>
              <w:pStyle w:val="Tabellentext"/>
            </w:pPr>
            <w:r>
              <w:t>…</w:t>
            </w:r>
          </w:p>
        </w:tc>
      </w:tr>
      <w:tr w:rsidR="005D242A" w:rsidRPr="00A87720" w:rsidTr="00DE1D7F">
        <w:tc>
          <w:tcPr>
            <w:tcW w:w="2268" w:type="dxa"/>
          </w:tcPr>
          <w:p w:rsidR="005D242A" w:rsidRDefault="005D242A" w:rsidP="00DE1D7F">
            <w:pPr>
              <w:pStyle w:val="Marginalie"/>
            </w:pPr>
            <w:r>
              <w:t>…</w:t>
            </w:r>
          </w:p>
        </w:tc>
        <w:tc>
          <w:tcPr>
            <w:tcW w:w="6804" w:type="dxa"/>
          </w:tcPr>
          <w:p w:rsidR="005D242A" w:rsidRDefault="005D242A" w:rsidP="005D242A">
            <w:pPr>
              <w:pStyle w:val="Tabellentext"/>
            </w:pPr>
            <w:r>
              <w:t>…</w:t>
            </w:r>
          </w:p>
        </w:tc>
      </w:tr>
    </w:tbl>
    <w:p w:rsidR="00CF3EC4" w:rsidRDefault="00CF3EC4" w:rsidP="00CF3EC4"/>
    <w:p w:rsidR="006E270D" w:rsidRDefault="007F1EEF" w:rsidP="00FC2DA5">
      <w:pPr>
        <w:pStyle w:val="berschrift1"/>
      </w:pPr>
      <w:bookmarkStart w:id="26" w:name="_Toc527833998"/>
      <w:r>
        <w:t>Tragwerksanalyse</w:t>
      </w:r>
      <w:bookmarkEnd w:id="26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0341B3" w:rsidRPr="00A87720" w:rsidTr="00DE1D7F">
        <w:tc>
          <w:tcPr>
            <w:tcW w:w="2268" w:type="dxa"/>
          </w:tcPr>
          <w:p w:rsidR="000341B3" w:rsidRPr="00A3461D" w:rsidRDefault="000341B3" w:rsidP="00DE1D7F">
            <w:pPr>
              <w:pStyle w:val="Marginalie"/>
            </w:pPr>
            <w:r w:rsidRPr="00C10CD0">
              <w:t>Nutzungszustände</w:t>
            </w:r>
          </w:p>
        </w:tc>
        <w:tc>
          <w:tcPr>
            <w:tcW w:w="6804" w:type="dxa"/>
          </w:tcPr>
          <w:p w:rsidR="000341B3" w:rsidRDefault="00F37F92" w:rsidP="007F1EEF">
            <w:pPr>
              <w:pStyle w:val="TabellentextBlocksatz"/>
            </w:pPr>
            <w:r>
              <w:t>P</w:t>
            </w:r>
            <w:r w:rsidR="007F1EEF">
              <w:t>h</w:t>
            </w:r>
            <w:r>
              <w:t>ysikalische Gegebenheiten und Bedingungen während der Nutzungsdauer.</w:t>
            </w:r>
          </w:p>
        </w:tc>
      </w:tr>
    </w:tbl>
    <w:p w:rsidR="000341B3" w:rsidRDefault="000341B3" w:rsidP="000341B3"/>
    <w:tbl>
      <w:tblPr>
        <w:tblStyle w:val="Tabellenraster"/>
        <w:tblW w:w="9072" w:type="dxa"/>
        <w:tblBorders>
          <w:left w:val="none" w:sz="0" w:space="0" w:color="auto"/>
          <w:right w:val="none" w:sz="0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5387"/>
        <w:gridCol w:w="1417"/>
      </w:tblGrid>
      <w:tr w:rsidR="00AE1720" w:rsidRPr="002F2B0D" w:rsidTr="002663DF">
        <w:trPr>
          <w:cantSplit/>
          <w:tblHeader/>
        </w:trPr>
        <w:tc>
          <w:tcPr>
            <w:tcW w:w="2268" w:type="dxa"/>
            <w:shd w:val="clear" w:color="auto" w:fill="D9D9D9" w:themeFill="background1" w:themeFillShade="D9"/>
          </w:tcPr>
          <w:p w:rsidR="00AE1720" w:rsidRPr="002F2B0D" w:rsidRDefault="00AE1720" w:rsidP="002F2B0D">
            <w:pPr>
              <w:pStyle w:val="Tabellentextklein"/>
              <w:rPr>
                <w:b/>
              </w:rPr>
            </w:pPr>
            <w:r w:rsidRPr="002F2B0D">
              <w:rPr>
                <w:b/>
              </w:rPr>
              <w:t>Nutzungszustand</w:t>
            </w:r>
          </w:p>
        </w:tc>
        <w:tc>
          <w:tcPr>
            <w:tcW w:w="5387" w:type="dxa"/>
            <w:shd w:val="clear" w:color="auto" w:fill="D9D9D9" w:themeFill="background1" w:themeFillShade="D9"/>
          </w:tcPr>
          <w:p w:rsidR="00AE1720" w:rsidRPr="002F2B0D" w:rsidRDefault="00AE1720" w:rsidP="002F2B0D">
            <w:pPr>
              <w:pStyle w:val="Tabellentextklein"/>
              <w:rPr>
                <w:b/>
              </w:rPr>
            </w:pPr>
            <w:r w:rsidRPr="002F2B0D">
              <w:rPr>
                <w:b/>
              </w:rPr>
              <w:t>Erläuterung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AE1720" w:rsidRPr="002F2B0D" w:rsidRDefault="00DC48A4" w:rsidP="002F2B0D">
            <w:pPr>
              <w:pStyle w:val="Tabellentextklein"/>
              <w:rPr>
                <w:b/>
              </w:rPr>
            </w:pPr>
            <w:r>
              <w:rPr>
                <w:b/>
              </w:rPr>
              <w:t>Typ</w:t>
            </w:r>
            <w:r w:rsidR="00AE1720" w:rsidRPr="002F2B0D">
              <w:rPr>
                <w:b/>
              </w:rPr>
              <w:t xml:space="preserve"> der Einwirkung</w:t>
            </w:r>
          </w:p>
        </w:tc>
      </w:tr>
      <w:tr w:rsidR="00AE1720" w:rsidRPr="002E2D43" w:rsidTr="002663DF">
        <w:trPr>
          <w:cantSplit/>
        </w:trPr>
        <w:tc>
          <w:tcPr>
            <w:tcW w:w="2268" w:type="dxa"/>
          </w:tcPr>
          <w:p w:rsidR="00AE1720" w:rsidRPr="00DE1D7F" w:rsidRDefault="00DE1D7F" w:rsidP="000A6E85">
            <w:pPr>
              <w:pStyle w:val="Tabellentextklein"/>
            </w:pPr>
            <w:r w:rsidRPr="00DE1D7F">
              <w:t>Eigenlasten</w:t>
            </w:r>
          </w:p>
        </w:tc>
        <w:tc>
          <w:tcPr>
            <w:tcW w:w="5387" w:type="dxa"/>
          </w:tcPr>
          <w:p w:rsidR="00AE1720" w:rsidRPr="00DE1D7F" w:rsidRDefault="00E94C02" w:rsidP="000A6E85">
            <w:pPr>
              <w:pStyle w:val="Tabellentextklein"/>
            </w:pPr>
            <w:r>
              <w:t>Ü</w:t>
            </w:r>
            <w:r w:rsidR="00DE1D7F" w:rsidRPr="00DE1D7F">
              <w:t>berbau, Pfeiler und Widerlager</w:t>
            </w:r>
          </w:p>
        </w:tc>
        <w:tc>
          <w:tcPr>
            <w:tcW w:w="1417" w:type="dxa"/>
          </w:tcPr>
          <w:p w:rsidR="00AE1720" w:rsidRPr="002E2D43" w:rsidRDefault="00DE1D7F" w:rsidP="000A6E85">
            <w:pPr>
              <w:pStyle w:val="Tabellentextklein"/>
              <w:rPr>
                <w:lang w:val="fr-CH"/>
              </w:rPr>
            </w:pPr>
            <w:proofErr w:type="spellStart"/>
            <w:r w:rsidRPr="00DE1D7F">
              <w:rPr>
                <w:lang w:val="fr-CH"/>
              </w:rPr>
              <w:t>ständig</w:t>
            </w:r>
            <w:proofErr w:type="spellEnd"/>
          </w:p>
        </w:tc>
      </w:tr>
      <w:tr w:rsidR="00AE1720" w:rsidRPr="00A87720" w:rsidTr="002663DF">
        <w:trPr>
          <w:cantSplit/>
        </w:trPr>
        <w:tc>
          <w:tcPr>
            <w:tcW w:w="2268" w:type="dxa"/>
          </w:tcPr>
          <w:p w:rsidR="00AE1720" w:rsidRPr="00A3461D" w:rsidRDefault="00DE1D7F" w:rsidP="000A6E85">
            <w:pPr>
              <w:pStyle w:val="Tabellentextklein"/>
            </w:pPr>
            <w:r>
              <w:t>Auflasten</w:t>
            </w:r>
          </w:p>
        </w:tc>
        <w:tc>
          <w:tcPr>
            <w:tcW w:w="5387" w:type="dxa"/>
          </w:tcPr>
          <w:p w:rsidR="00AE1720" w:rsidRPr="00A87720" w:rsidRDefault="00DE1D7F" w:rsidP="000A6E85">
            <w:pPr>
              <w:pStyle w:val="Tabellentextklein"/>
            </w:pPr>
            <w:r>
              <w:t>Abdichtung, Belag, Leitschranken, Werkleitungen</w:t>
            </w:r>
          </w:p>
        </w:tc>
        <w:tc>
          <w:tcPr>
            <w:tcW w:w="1417" w:type="dxa"/>
          </w:tcPr>
          <w:p w:rsidR="00AE1720" w:rsidRPr="00A87720" w:rsidRDefault="00DE1D7F" w:rsidP="000A6E85">
            <w:pPr>
              <w:pStyle w:val="Tabellentextklein"/>
            </w:pPr>
            <w:r>
              <w:t>ständig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Temperaturänderung</w:t>
            </w:r>
          </w:p>
        </w:tc>
        <w:tc>
          <w:tcPr>
            <w:tcW w:w="5387" w:type="dxa"/>
          </w:tcPr>
          <w:p w:rsidR="00017AD9" w:rsidRDefault="00DE1D7F" w:rsidP="000A6E85">
            <w:pPr>
              <w:pStyle w:val="Tabellentextklein"/>
            </w:pPr>
            <w:proofErr w:type="spellStart"/>
            <w:r>
              <w:t>Zwängungen</w:t>
            </w:r>
            <w:proofErr w:type="spellEnd"/>
            <w:r>
              <w:t xml:space="preserve"> aus gleichmässiger und linearer Temperaturänderung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häufig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 xml:space="preserve">Schwinden </w:t>
            </w:r>
            <w:r w:rsidR="00546027">
              <w:t xml:space="preserve">/ </w:t>
            </w:r>
            <w:r>
              <w:t>Kriechen</w:t>
            </w:r>
          </w:p>
        </w:tc>
        <w:tc>
          <w:tcPr>
            <w:tcW w:w="5387" w:type="dxa"/>
          </w:tcPr>
          <w:p w:rsidR="00017AD9" w:rsidRDefault="00DE1D7F" w:rsidP="000A6E85">
            <w:pPr>
              <w:pStyle w:val="Tabellentextklein"/>
            </w:pPr>
            <w:proofErr w:type="spellStart"/>
            <w:r>
              <w:t>Zwängungen</w:t>
            </w:r>
            <w:proofErr w:type="spellEnd"/>
            <w:r>
              <w:t xml:space="preserve"> aus Überbau</w:t>
            </w:r>
          </w:p>
        </w:tc>
        <w:tc>
          <w:tcPr>
            <w:tcW w:w="1417" w:type="dxa"/>
          </w:tcPr>
          <w:p w:rsidR="00017AD9" w:rsidRDefault="00017AD9" w:rsidP="000A6E85">
            <w:pPr>
              <w:pStyle w:val="Tabellentextklein"/>
            </w:pP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Strassenverkehr</w:t>
            </w:r>
          </w:p>
        </w:tc>
        <w:tc>
          <w:tcPr>
            <w:tcW w:w="5387" w:type="dxa"/>
          </w:tcPr>
          <w:p w:rsidR="00DE1D7F" w:rsidRDefault="00DE1D7F" w:rsidP="00714769">
            <w:pPr>
              <w:pStyle w:val="Tabellentextklein"/>
            </w:pPr>
            <w:r>
              <w:t>Lastmodell 1 auf ganze Verkehrsfläche</w:t>
            </w:r>
            <w:r>
              <w:br/>
            </w:r>
            <w:r>
              <w:br/>
              <w:t>Anfahr- und Bremskräfte</w:t>
            </w:r>
            <w:r>
              <w:br/>
            </w:r>
            <w:r>
              <w:br/>
              <w:t xml:space="preserve">Schwertransporte gemäss </w:t>
            </w:r>
            <w:r w:rsidR="00714769">
              <w:t>Projektierungsgrundlagen</w:t>
            </w:r>
            <w:r>
              <w:t xml:space="preserve"> TBA GR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häufig</w:t>
            </w:r>
            <w:r>
              <w:br/>
            </w:r>
            <w:r>
              <w:br/>
              <w:t>selten</w:t>
            </w:r>
            <w:r>
              <w:br/>
            </w:r>
            <w:r>
              <w:br/>
            </w:r>
            <w:proofErr w:type="spellStart"/>
            <w:r>
              <w:t>selten</w:t>
            </w:r>
            <w:proofErr w:type="spellEnd"/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Schnee</w:t>
            </w:r>
          </w:p>
        </w:tc>
        <w:tc>
          <w:tcPr>
            <w:tcW w:w="5387" w:type="dxa"/>
          </w:tcPr>
          <w:p w:rsidR="00017AD9" w:rsidRDefault="00DE1D7F" w:rsidP="000A6E85">
            <w:pPr>
              <w:pStyle w:val="Tabellentextklein"/>
            </w:pPr>
            <w:r>
              <w:t>Nicht massgebend, da keine gleichzeitige Wirkung mit massgebendem Lastfall durch den Verkehr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häufig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Wind</w:t>
            </w:r>
          </w:p>
        </w:tc>
        <w:tc>
          <w:tcPr>
            <w:tcW w:w="5387" w:type="dxa"/>
          </w:tcPr>
          <w:p w:rsidR="00017AD9" w:rsidRDefault="00DE1D7F" w:rsidP="000A6E85">
            <w:pPr>
              <w:pStyle w:val="Tabellentextklein"/>
            </w:pPr>
            <w:r>
              <w:t>….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selten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Setzungen</w:t>
            </w:r>
          </w:p>
        </w:tc>
        <w:tc>
          <w:tcPr>
            <w:tcW w:w="5387" w:type="dxa"/>
          </w:tcPr>
          <w:p w:rsidR="00017AD9" w:rsidRDefault="00DE1D7F" w:rsidP="000A6E85">
            <w:pPr>
              <w:pStyle w:val="Tabellentextklein"/>
            </w:pPr>
            <w:proofErr w:type="spellStart"/>
            <w:r>
              <w:t>Zwängungen</w:t>
            </w:r>
            <w:proofErr w:type="spellEnd"/>
            <w:r>
              <w:t xml:space="preserve"> aus unterschiedlichen Setzungen der Pfeiler / Widerlager</w:t>
            </w:r>
          </w:p>
        </w:tc>
        <w:tc>
          <w:tcPr>
            <w:tcW w:w="1417" w:type="dxa"/>
          </w:tcPr>
          <w:p w:rsidR="00017AD9" w:rsidRDefault="00032905" w:rsidP="000A6E85">
            <w:pPr>
              <w:pStyle w:val="Tabellentextklein"/>
            </w:pPr>
            <w:r>
              <w:t>quasi-ständig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proofErr w:type="spellStart"/>
            <w:r>
              <w:t>Erddruck</w:t>
            </w:r>
            <w:proofErr w:type="spellEnd"/>
          </w:p>
        </w:tc>
        <w:tc>
          <w:tcPr>
            <w:tcW w:w="5387" w:type="dxa"/>
          </w:tcPr>
          <w:p w:rsidR="00017AD9" w:rsidRDefault="00546027" w:rsidP="000A6E85">
            <w:pPr>
              <w:pStyle w:val="Tabellentextklein"/>
            </w:pPr>
            <w:proofErr w:type="spellStart"/>
            <w:r>
              <w:t>Erd</w:t>
            </w:r>
            <w:r w:rsidR="00F866A6">
              <w:t>d</w:t>
            </w:r>
            <w:r>
              <w:t>ruck</w:t>
            </w:r>
            <w:proofErr w:type="spellEnd"/>
            <w:r>
              <w:t xml:space="preserve"> aus </w:t>
            </w:r>
            <w:proofErr w:type="spellStart"/>
            <w:r>
              <w:t>Hinterfüllungen</w:t>
            </w:r>
            <w:proofErr w:type="spellEnd"/>
            <w:r>
              <w:t xml:space="preserve"> und Verkehr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ständig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Erdbeben</w:t>
            </w:r>
          </w:p>
        </w:tc>
        <w:tc>
          <w:tcPr>
            <w:tcW w:w="5387" w:type="dxa"/>
          </w:tcPr>
          <w:p w:rsidR="00017AD9" w:rsidRDefault="00546027" w:rsidP="000A6E85">
            <w:pPr>
              <w:pStyle w:val="Tabellentextklein"/>
            </w:pPr>
            <w:r>
              <w:t>Bauwerksklasse II, Zone Z2, Baugrundklasse …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ausser</w:t>
            </w:r>
            <w:r>
              <w:softHyphen/>
              <w:t>gewöhnlich</w:t>
            </w:r>
          </w:p>
        </w:tc>
      </w:tr>
      <w:tr w:rsidR="00017AD9" w:rsidRPr="00A87720" w:rsidTr="002663DF">
        <w:trPr>
          <w:cantSplit/>
        </w:trPr>
        <w:tc>
          <w:tcPr>
            <w:tcW w:w="2268" w:type="dxa"/>
          </w:tcPr>
          <w:p w:rsidR="00017AD9" w:rsidRDefault="00DE1D7F" w:rsidP="000A6E85">
            <w:pPr>
              <w:pStyle w:val="Tabellentextklein"/>
            </w:pPr>
            <w:r>
              <w:t>Brand</w:t>
            </w:r>
          </w:p>
        </w:tc>
        <w:tc>
          <w:tcPr>
            <w:tcW w:w="5387" w:type="dxa"/>
          </w:tcPr>
          <w:p w:rsidR="00017AD9" w:rsidRDefault="00546027" w:rsidP="000A6E85">
            <w:pPr>
              <w:pStyle w:val="Tabellentextklein"/>
            </w:pPr>
            <w:r>
              <w:t>Nicht massgebende Schäden infolge lokal entfachten Bränden sind unbedenklich und werden akzeptiert</w:t>
            </w:r>
          </w:p>
        </w:tc>
        <w:tc>
          <w:tcPr>
            <w:tcW w:w="1417" w:type="dxa"/>
          </w:tcPr>
          <w:p w:rsidR="00017AD9" w:rsidRDefault="00DE1D7F" w:rsidP="000A6E85">
            <w:pPr>
              <w:pStyle w:val="Tabellentextklein"/>
            </w:pPr>
            <w:r>
              <w:t>ausser</w:t>
            </w:r>
            <w:r>
              <w:softHyphen/>
              <w:t>gewöhnlich</w:t>
            </w:r>
          </w:p>
        </w:tc>
      </w:tr>
      <w:tr w:rsidR="001D1839" w:rsidRPr="00A87720" w:rsidTr="002663DF">
        <w:trPr>
          <w:cantSplit/>
        </w:trPr>
        <w:tc>
          <w:tcPr>
            <w:tcW w:w="2268" w:type="dxa"/>
          </w:tcPr>
          <w:p w:rsidR="001D1839" w:rsidRDefault="001D1839" w:rsidP="000A6E85">
            <w:pPr>
              <w:pStyle w:val="Tabellentextklein"/>
            </w:pPr>
            <w:r>
              <w:t>…</w:t>
            </w:r>
          </w:p>
        </w:tc>
        <w:tc>
          <w:tcPr>
            <w:tcW w:w="5387" w:type="dxa"/>
          </w:tcPr>
          <w:p w:rsidR="001D1839" w:rsidRDefault="001D1839" w:rsidP="000A6E85">
            <w:pPr>
              <w:pStyle w:val="Tabellentextklein"/>
            </w:pPr>
            <w:r>
              <w:t>…</w:t>
            </w:r>
          </w:p>
        </w:tc>
        <w:tc>
          <w:tcPr>
            <w:tcW w:w="1417" w:type="dxa"/>
          </w:tcPr>
          <w:p w:rsidR="001D1839" w:rsidRDefault="001D1839" w:rsidP="000A6E85">
            <w:pPr>
              <w:pStyle w:val="Tabellentextklein"/>
            </w:pPr>
            <w:r>
              <w:t>…</w:t>
            </w:r>
          </w:p>
        </w:tc>
      </w:tr>
    </w:tbl>
    <w:p w:rsidR="00CF3EC4" w:rsidRDefault="00CF3EC4" w:rsidP="00CF3EC4"/>
    <w:p w:rsidR="006E270D" w:rsidRDefault="006E270D" w:rsidP="00FC2DA5">
      <w:pPr>
        <w:pStyle w:val="berschrift2"/>
      </w:pPr>
      <w:bookmarkStart w:id="27" w:name="_Toc527833999"/>
      <w:r>
        <w:t>Einwirkungen</w:t>
      </w:r>
      <w:bookmarkEnd w:id="27"/>
    </w:p>
    <w:p w:rsidR="006E270D" w:rsidRDefault="006E270D" w:rsidP="00FC2DA5">
      <w:pPr>
        <w:pStyle w:val="berschrift3"/>
      </w:pPr>
      <w:bookmarkStart w:id="28" w:name="_Toc527834000"/>
      <w:r>
        <w:t>Ständig</w:t>
      </w:r>
      <w:bookmarkEnd w:id="28"/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2325"/>
        <w:gridCol w:w="1928"/>
        <w:gridCol w:w="3402"/>
      </w:tblGrid>
      <w:tr w:rsidR="002663DF" w:rsidRPr="00197DD1" w:rsidTr="00CF3EC4">
        <w:trPr>
          <w:tblHeader/>
        </w:trPr>
        <w:tc>
          <w:tcPr>
            <w:tcW w:w="1418" w:type="dxa"/>
            <w:shd w:val="clear" w:color="auto" w:fill="D9D9D9" w:themeFill="background1" w:themeFillShade="D9"/>
          </w:tcPr>
          <w:p w:rsidR="002663DF" w:rsidRPr="00197DD1" w:rsidRDefault="002663DF" w:rsidP="002663DF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Einwirkungen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2663DF" w:rsidRPr="00197DD1" w:rsidRDefault="002663DF" w:rsidP="002663DF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Massnahmen</w:t>
            </w:r>
          </w:p>
        </w:tc>
        <w:tc>
          <w:tcPr>
            <w:tcW w:w="1928" w:type="dxa"/>
            <w:shd w:val="clear" w:color="auto" w:fill="D9D9D9" w:themeFill="background1" w:themeFillShade="D9"/>
          </w:tcPr>
          <w:p w:rsidR="002663DF" w:rsidRPr="00197DD1" w:rsidRDefault="002663DF" w:rsidP="00197DD1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Weiterbearbeitung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2663DF" w:rsidRPr="00197DD1" w:rsidRDefault="002663DF" w:rsidP="00CF3EC4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Annahmen für Bemessung</w:t>
            </w:r>
          </w:p>
        </w:tc>
      </w:tr>
      <w:tr w:rsidR="00197DD1" w:rsidTr="00CF3EC4">
        <w:tc>
          <w:tcPr>
            <w:tcW w:w="1418" w:type="dxa"/>
          </w:tcPr>
          <w:p w:rsidR="002663DF" w:rsidRDefault="00197DD1" w:rsidP="002663DF">
            <w:pPr>
              <w:pStyle w:val="Tabellentextklein"/>
            </w:pPr>
            <w:r>
              <w:t>Eigenlasten</w:t>
            </w:r>
          </w:p>
        </w:tc>
        <w:tc>
          <w:tcPr>
            <w:tcW w:w="2325" w:type="dxa"/>
          </w:tcPr>
          <w:p w:rsidR="002663DF" w:rsidRDefault="002663DF" w:rsidP="002663DF">
            <w:pPr>
              <w:pStyle w:val="Tabellenaufzhlungklein"/>
            </w:pPr>
            <w:r>
              <w:t>Bemessung</w:t>
            </w:r>
          </w:p>
          <w:p w:rsidR="002663DF" w:rsidRDefault="002663DF" w:rsidP="002663DF">
            <w:pPr>
              <w:pStyle w:val="Tabellenaufzhlungklein"/>
            </w:pPr>
            <w:r>
              <w:t>Ausführung</w:t>
            </w:r>
            <w:r w:rsidR="00197DD1">
              <w:t>skontrolle</w:t>
            </w:r>
          </w:p>
        </w:tc>
        <w:tc>
          <w:tcPr>
            <w:tcW w:w="1928" w:type="dxa"/>
          </w:tcPr>
          <w:p w:rsidR="002663DF" w:rsidRDefault="00197DD1" w:rsidP="00197DD1">
            <w:pPr>
              <w:pStyle w:val="Tabellenaufzhlungklein"/>
            </w:pPr>
            <w:r>
              <w:t>Stat. Berechnung</w:t>
            </w:r>
          </w:p>
          <w:p w:rsidR="00197DD1" w:rsidRPr="002663DF" w:rsidRDefault="00197DD1" w:rsidP="00197DD1">
            <w:pPr>
              <w:pStyle w:val="Tabellenaufzhlungklein"/>
            </w:pPr>
            <w:r>
              <w:t>Kontrollplan</w:t>
            </w:r>
          </w:p>
        </w:tc>
        <w:tc>
          <w:tcPr>
            <w:tcW w:w="3402" w:type="dxa"/>
          </w:tcPr>
          <w:p w:rsidR="002663DF" w:rsidRPr="002663DF" w:rsidRDefault="00477963" w:rsidP="00C10CD0">
            <w:pPr>
              <w:pStyle w:val="Tabellentextklein"/>
            </w:pPr>
            <w:r>
              <w:t>Beton:</w:t>
            </w:r>
            <w:r>
              <w:tab/>
            </w:r>
            <w:r>
              <w:tab/>
            </w:r>
            <w:r>
              <w:tab/>
              <w:t>25.0</w:t>
            </w:r>
            <w:r>
              <w:tab/>
              <w:t>kN/m</w:t>
            </w:r>
            <w:r w:rsidRPr="00477963">
              <w:rPr>
                <w:vertAlign w:val="superscript"/>
              </w:rPr>
              <w:t>3</w:t>
            </w:r>
          </w:p>
        </w:tc>
      </w:tr>
      <w:tr w:rsidR="00197DD1" w:rsidTr="00CF3EC4">
        <w:tc>
          <w:tcPr>
            <w:tcW w:w="1418" w:type="dxa"/>
          </w:tcPr>
          <w:p w:rsidR="002663DF" w:rsidRDefault="00197DD1" w:rsidP="002663DF">
            <w:pPr>
              <w:pStyle w:val="Tabellentextklein"/>
            </w:pPr>
            <w:r>
              <w:t>Auflasten</w:t>
            </w:r>
          </w:p>
        </w:tc>
        <w:tc>
          <w:tcPr>
            <w:tcW w:w="2325" w:type="dxa"/>
          </w:tcPr>
          <w:p w:rsidR="002663DF" w:rsidRDefault="00197DD1" w:rsidP="002663DF">
            <w:pPr>
              <w:pStyle w:val="Tabellenaufzhlungklein"/>
            </w:pPr>
            <w:r>
              <w:t>Bemessung</w:t>
            </w:r>
          </w:p>
          <w:p w:rsidR="00197DD1" w:rsidRDefault="00197DD1" w:rsidP="002663DF">
            <w:pPr>
              <w:pStyle w:val="Tabellenaufzhlungklein"/>
            </w:pPr>
            <w:r>
              <w:t>Ausführungskontrolle</w:t>
            </w:r>
          </w:p>
          <w:p w:rsidR="00197DD1" w:rsidRDefault="00C41161" w:rsidP="00197DD1">
            <w:pPr>
              <w:pStyle w:val="Tabellenaufzhlungklein"/>
            </w:pPr>
            <w:r>
              <w:t>Nutzungsveränderung überwachen</w:t>
            </w:r>
          </w:p>
        </w:tc>
        <w:tc>
          <w:tcPr>
            <w:tcW w:w="1928" w:type="dxa"/>
          </w:tcPr>
          <w:p w:rsidR="002663DF" w:rsidRDefault="00197DD1" w:rsidP="00197DD1">
            <w:pPr>
              <w:pStyle w:val="Tabellenaufzhlungklein"/>
            </w:pPr>
            <w:r>
              <w:t>Stat. Berechnung</w:t>
            </w:r>
          </w:p>
          <w:p w:rsidR="00197DD1" w:rsidRDefault="00197DD1" w:rsidP="00197DD1">
            <w:pPr>
              <w:pStyle w:val="Tabellenaufzhlungklein"/>
            </w:pPr>
            <w:r>
              <w:t>Kontrollplan</w:t>
            </w:r>
          </w:p>
          <w:p w:rsidR="00197DD1" w:rsidRPr="002663DF" w:rsidRDefault="00197DD1" w:rsidP="00197DD1">
            <w:pPr>
              <w:pStyle w:val="Tabellenaufzhlungklein"/>
            </w:pPr>
            <w:r>
              <w:t>Überwachungsplan</w:t>
            </w:r>
          </w:p>
        </w:tc>
        <w:tc>
          <w:tcPr>
            <w:tcW w:w="3402" w:type="dxa"/>
          </w:tcPr>
          <w:p w:rsidR="002663DF" w:rsidRDefault="00477963" w:rsidP="002663DF">
            <w:pPr>
              <w:pStyle w:val="Tabellentextklein"/>
            </w:pPr>
            <w:r>
              <w:t>Koffer:</w:t>
            </w:r>
            <w:r>
              <w:tab/>
            </w:r>
            <w:r>
              <w:tab/>
            </w:r>
            <w:r>
              <w:tab/>
              <w:t>10.2</w:t>
            </w:r>
            <w:r>
              <w:tab/>
              <w:t>kN/m</w:t>
            </w:r>
            <w:r w:rsidRPr="00477963">
              <w:rPr>
                <w:vertAlign w:val="superscript"/>
              </w:rPr>
              <w:t>2</w:t>
            </w:r>
          </w:p>
          <w:p w:rsidR="00477963" w:rsidRDefault="00477963" w:rsidP="002663DF">
            <w:pPr>
              <w:pStyle w:val="Tabellentextklein"/>
            </w:pPr>
            <w:r>
              <w:t>Belag (20 cm):</w:t>
            </w:r>
            <w:r w:rsidR="00F97565">
              <w:tab/>
            </w:r>
            <w:r w:rsidR="00F97565">
              <w:tab/>
            </w:r>
            <w:r w:rsidR="00F97565">
              <w:tab/>
              <w:t>4.8</w:t>
            </w:r>
            <w:r w:rsidR="00F97565">
              <w:tab/>
              <w:t>kN/m</w:t>
            </w:r>
            <w:r w:rsidR="00F97565" w:rsidRPr="00F97565">
              <w:rPr>
                <w:vertAlign w:val="superscript"/>
              </w:rPr>
              <w:t>2</w:t>
            </w:r>
          </w:p>
          <w:p w:rsidR="00F97565" w:rsidRDefault="00F97565" w:rsidP="002663DF">
            <w:pPr>
              <w:pStyle w:val="Tabellentextklein"/>
            </w:pPr>
            <w:r>
              <w:t>Kordon:</w:t>
            </w:r>
            <w:r>
              <w:tab/>
            </w:r>
            <w:r>
              <w:tab/>
            </w:r>
            <w:r>
              <w:tab/>
              <w:t>6.0</w:t>
            </w:r>
            <w:r>
              <w:tab/>
              <w:t>kN/m</w:t>
            </w:r>
          </w:p>
          <w:p w:rsidR="00477963" w:rsidRPr="002663DF" w:rsidRDefault="00477963" w:rsidP="00F97565">
            <w:pPr>
              <w:pStyle w:val="Tabellentextklein"/>
            </w:pPr>
            <w:r>
              <w:t>Geländer:</w:t>
            </w:r>
            <w:r w:rsidR="00F97565">
              <w:tab/>
            </w:r>
            <w:r w:rsidR="00F97565">
              <w:tab/>
            </w:r>
            <w:r w:rsidR="00F97565">
              <w:tab/>
              <w:t>1.0</w:t>
            </w:r>
            <w:r w:rsidR="00F97565">
              <w:tab/>
              <w:t>kN/m</w:t>
            </w:r>
          </w:p>
        </w:tc>
      </w:tr>
      <w:tr w:rsidR="00197DD1" w:rsidTr="00CF3EC4">
        <w:tc>
          <w:tcPr>
            <w:tcW w:w="1418" w:type="dxa"/>
          </w:tcPr>
          <w:p w:rsidR="002663DF" w:rsidRDefault="00197DD1" w:rsidP="002663DF">
            <w:pPr>
              <w:pStyle w:val="Tabellentextklein"/>
            </w:pPr>
            <w:proofErr w:type="spellStart"/>
            <w:r>
              <w:t>Erddruck</w:t>
            </w:r>
            <w:proofErr w:type="spellEnd"/>
          </w:p>
        </w:tc>
        <w:tc>
          <w:tcPr>
            <w:tcW w:w="2325" w:type="dxa"/>
          </w:tcPr>
          <w:p w:rsidR="002663DF" w:rsidRDefault="00197DD1" w:rsidP="002663DF">
            <w:pPr>
              <w:pStyle w:val="Tabellenaufzhlungklein"/>
            </w:pPr>
            <w:r>
              <w:t>Bemessung</w:t>
            </w:r>
          </w:p>
          <w:p w:rsidR="00197DD1" w:rsidRDefault="00197DD1" w:rsidP="002663DF">
            <w:pPr>
              <w:pStyle w:val="Tabellenaufzhlungklein"/>
            </w:pPr>
            <w:r>
              <w:t>Ausführungskontrolle (</w:t>
            </w:r>
            <w:proofErr w:type="spellStart"/>
            <w:r>
              <w:t>Hinterfüllung</w:t>
            </w:r>
            <w:proofErr w:type="spellEnd"/>
            <w:r>
              <w:t>, Verfor</w:t>
            </w:r>
            <w:r>
              <w:softHyphen/>
              <w:t>mung)</w:t>
            </w:r>
          </w:p>
        </w:tc>
        <w:tc>
          <w:tcPr>
            <w:tcW w:w="1928" w:type="dxa"/>
          </w:tcPr>
          <w:p w:rsidR="002663DF" w:rsidRDefault="00197DD1" w:rsidP="00197DD1">
            <w:pPr>
              <w:pStyle w:val="Tabellenaufzhlungklein"/>
            </w:pPr>
            <w:r>
              <w:t>Stat. Berechnung</w:t>
            </w:r>
          </w:p>
          <w:p w:rsidR="00197DD1" w:rsidRPr="002663DF" w:rsidRDefault="00197DD1" w:rsidP="00197DD1">
            <w:pPr>
              <w:pStyle w:val="Tabellenaufzhlungklein"/>
            </w:pPr>
            <w:r>
              <w:t>Kontrollplan</w:t>
            </w:r>
          </w:p>
        </w:tc>
        <w:tc>
          <w:tcPr>
            <w:tcW w:w="3402" w:type="dxa"/>
          </w:tcPr>
          <w:p w:rsidR="002663DF" w:rsidRDefault="00F97565" w:rsidP="002663DF">
            <w:pPr>
              <w:pStyle w:val="Tabellentextklein"/>
              <w:rPr>
                <w:vertAlign w:val="superscript"/>
              </w:rPr>
            </w:pPr>
            <w:r>
              <w:tab/>
            </w:r>
            <w:r w:rsidRPr="00F97565">
              <w:rPr>
                <w:rFonts w:ascii="Symbol" w:hAnsi="Symbol"/>
              </w:rPr>
              <w:t></w:t>
            </w:r>
            <w:proofErr w:type="spellStart"/>
            <w:r w:rsidR="00727D61">
              <w:rPr>
                <w:vertAlign w:val="subscript"/>
              </w:rPr>
              <w:t>e</w:t>
            </w:r>
            <w:r w:rsidRPr="00F97565">
              <w:rPr>
                <w:vertAlign w:val="subscript"/>
              </w:rPr>
              <w:t>k</w:t>
            </w:r>
            <w:proofErr w:type="spellEnd"/>
            <w:r>
              <w:tab/>
              <w:t>=</w:t>
            </w:r>
            <w:r>
              <w:tab/>
              <w:t>20.0</w:t>
            </w:r>
            <w:r>
              <w:tab/>
              <w:t>kN/m</w:t>
            </w:r>
            <w:r w:rsidRPr="00F97565">
              <w:rPr>
                <w:vertAlign w:val="superscript"/>
              </w:rPr>
              <w:t>3</w:t>
            </w:r>
          </w:p>
          <w:p w:rsidR="00F97565" w:rsidRPr="00F97565" w:rsidRDefault="00F97565" w:rsidP="002663DF">
            <w:pPr>
              <w:pStyle w:val="Tabellentextklein"/>
            </w:pPr>
            <w:r>
              <w:tab/>
            </w:r>
            <w:r w:rsidRPr="00F97565">
              <w:rPr>
                <w:rFonts w:ascii="Symbol" w:hAnsi="Symbol"/>
              </w:rPr>
              <w:t></w:t>
            </w:r>
            <w:r>
              <w:t>'</w:t>
            </w:r>
            <w:r w:rsidRPr="00F97565">
              <w:rPr>
                <w:vertAlign w:val="subscript"/>
              </w:rPr>
              <w:t>k</w:t>
            </w:r>
            <w:r w:rsidRPr="00F97565">
              <w:tab/>
              <w:t>=</w:t>
            </w:r>
            <w:r w:rsidRPr="00F97565">
              <w:tab/>
              <w:t>32.0</w:t>
            </w:r>
            <w:r>
              <w:tab/>
              <w:t>°</w:t>
            </w:r>
          </w:p>
          <w:p w:rsidR="00F97565" w:rsidRPr="00F97565" w:rsidRDefault="00420143" w:rsidP="002663DF">
            <w:pPr>
              <w:pStyle w:val="Tabellentextklein"/>
            </w:pPr>
            <w:r>
              <w:tab/>
            </w:r>
            <w:proofErr w:type="spellStart"/>
            <w:r>
              <w:t>c</w:t>
            </w:r>
            <w:r w:rsidRPr="00420143">
              <w:rPr>
                <w:vertAlign w:val="subscript"/>
              </w:rPr>
              <w:t>k</w:t>
            </w:r>
            <w:proofErr w:type="spellEnd"/>
            <w:r>
              <w:tab/>
              <w:t>=</w:t>
            </w:r>
            <w:r>
              <w:tab/>
              <w:t>0.0</w:t>
            </w:r>
            <w:r>
              <w:tab/>
              <w:t>kN/m</w:t>
            </w:r>
            <w:r w:rsidRPr="00420143">
              <w:rPr>
                <w:vertAlign w:val="superscript"/>
              </w:rPr>
              <w:t>2</w:t>
            </w:r>
          </w:p>
        </w:tc>
      </w:tr>
      <w:tr w:rsidR="00F97565" w:rsidTr="00CF3EC4">
        <w:tc>
          <w:tcPr>
            <w:tcW w:w="1418" w:type="dxa"/>
          </w:tcPr>
          <w:p w:rsidR="00F97565" w:rsidRDefault="00A97192" w:rsidP="002663DF">
            <w:pPr>
              <w:pStyle w:val="Tabellentextklein"/>
            </w:pPr>
            <w:r>
              <w:t>…</w:t>
            </w:r>
          </w:p>
        </w:tc>
        <w:tc>
          <w:tcPr>
            <w:tcW w:w="2325" w:type="dxa"/>
          </w:tcPr>
          <w:p w:rsidR="00F97565" w:rsidRDefault="00A97192" w:rsidP="002663DF">
            <w:pPr>
              <w:pStyle w:val="Tabellenaufzhlungklein"/>
            </w:pPr>
            <w:r>
              <w:t>…</w:t>
            </w:r>
          </w:p>
        </w:tc>
        <w:tc>
          <w:tcPr>
            <w:tcW w:w="1928" w:type="dxa"/>
          </w:tcPr>
          <w:p w:rsidR="00F97565" w:rsidRDefault="00A97192" w:rsidP="00197DD1">
            <w:pPr>
              <w:pStyle w:val="Tabellenaufzhlungklein"/>
            </w:pPr>
            <w:r>
              <w:t>…</w:t>
            </w:r>
          </w:p>
        </w:tc>
        <w:tc>
          <w:tcPr>
            <w:tcW w:w="3402" w:type="dxa"/>
          </w:tcPr>
          <w:p w:rsidR="00F97565" w:rsidRDefault="00A97192" w:rsidP="002663DF">
            <w:pPr>
              <w:pStyle w:val="Tabellentextklein"/>
            </w:pPr>
            <w:r>
              <w:t>…</w:t>
            </w:r>
          </w:p>
        </w:tc>
      </w:tr>
    </w:tbl>
    <w:p w:rsidR="00CF3EC4" w:rsidRDefault="00CF3EC4" w:rsidP="00CF3EC4"/>
    <w:p w:rsidR="006E270D" w:rsidRDefault="006E270D" w:rsidP="001C5432">
      <w:pPr>
        <w:pStyle w:val="berschrift3"/>
      </w:pPr>
      <w:bookmarkStart w:id="29" w:name="_Toc527834001"/>
      <w:r>
        <w:lastRenderedPageBreak/>
        <w:t>Veränderlich</w:t>
      </w:r>
      <w:bookmarkEnd w:id="29"/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2325"/>
        <w:gridCol w:w="1928"/>
        <w:gridCol w:w="3402"/>
      </w:tblGrid>
      <w:tr w:rsidR="00CF3EC4" w:rsidRPr="00197DD1" w:rsidTr="00CF3EC4">
        <w:trPr>
          <w:tblHeader/>
        </w:trPr>
        <w:tc>
          <w:tcPr>
            <w:tcW w:w="1418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Einwirkungen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Massnahmen</w:t>
            </w:r>
          </w:p>
        </w:tc>
        <w:tc>
          <w:tcPr>
            <w:tcW w:w="1928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Weiterbearbeitung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Annahmen für Bemessung</w:t>
            </w:r>
          </w:p>
        </w:tc>
      </w:tr>
      <w:tr w:rsidR="00CF3EC4" w:rsidTr="00CF3EC4">
        <w:tc>
          <w:tcPr>
            <w:tcW w:w="1418" w:type="dxa"/>
          </w:tcPr>
          <w:p w:rsidR="00CF3EC4" w:rsidRDefault="00C41161" w:rsidP="00FE30CE">
            <w:pPr>
              <w:pStyle w:val="Tabellentextklein"/>
            </w:pPr>
            <w:r>
              <w:t>Strassen</w:t>
            </w:r>
            <w:r>
              <w:softHyphen/>
              <w:t>verkehr</w:t>
            </w:r>
          </w:p>
        </w:tc>
        <w:tc>
          <w:tcPr>
            <w:tcW w:w="2325" w:type="dxa"/>
          </w:tcPr>
          <w:p w:rsidR="00CF3EC4" w:rsidRDefault="00CF3EC4" w:rsidP="00FE30CE">
            <w:pPr>
              <w:pStyle w:val="Tabellenaufzhlungklein"/>
            </w:pPr>
            <w:r>
              <w:t>Bemessung</w:t>
            </w:r>
          </w:p>
          <w:p w:rsidR="00CF3EC4" w:rsidRDefault="00C41161" w:rsidP="00FE30CE">
            <w:pPr>
              <w:pStyle w:val="Tabellenaufzhlungklein"/>
            </w:pPr>
            <w:r>
              <w:t>Nutzungsveränderung überwachen</w:t>
            </w:r>
          </w:p>
        </w:tc>
        <w:tc>
          <w:tcPr>
            <w:tcW w:w="1928" w:type="dxa"/>
          </w:tcPr>
          <w:p w:rsidR="00CF3EC4" w:rsidRDefault="00CF3EC4" w:rsidP="00FE30CE">
            <w:pPr>
              <w:pStyle w:val="Tabellenaufzhlungklein"/>
            </w:pPr>
            <w:r>
              <w:t>Stat. Berechnung</w:t>
            </w:r>
          </w:p>
          <w:p w:rsidR="00CF3EC4" w:rsidRPr="002663DF" w:rsidRDefault="00C41161" w:rsidP="00FE30CE">
            <w:pPr>
              <w:pStyle w:val="Tabellenaufzhlungklein"/>
            </w:pPr>
            <w:r>
              <w:t>Überwachungsplan</w:t>
            </w:r>
          </w:p>
        </w:tc>
        <w:tc>
          <w:tcPr>
            <w:tcW w:w="3402" w:type="dxa"/>
          </w:tcPr>
          <w:p w:rsidR="00CF3EC4" w:rsidRDefault="00A80923" w:rsidP="00A80923">
            <w:pPr>
              <w:pStyle w:val="Tabellentextklein"/>
            </w:pPr>
            <w:r>
              <w:t>Anz</w:t>
            </w:r>
            <w:r w:rsidR="00DF6B3C">
              <w:t>.</w:t>
            </w:r>
            <w:r>
              <w:t xml:space="preserve"> Fahrstreifen:</w:t>
            </w:r>
            <w:r w:rsidR="00DF6B3C">
              <w:tab/>
              <w:t>n = 2</w:t>
            </w:r>
          </w:p>
          <w:p w:rsidR="00DF6B3C" w:rsidRDefault="00DF6B3C" w:rsidP="00A80923">
            <w:pPr>
              <w:pStyle w:val="Tabellentextklein"/>
            </w:pPr>
            <w:r>
              <w:t>LM 1:</w:t>
            </w:r>
            <w:r>
              <w:tab/>
              <w:t>Q</w:t>
            </w:r>
            <w:r w:rsidRPr="00DF6B3C">
              <w:rPr>
                <w:vertAlign w:val="subscript"/>
              </w:rPr>
              <w:t>k1</w:t>
            </w:r>
            <w:r w:rsidR="00727D61">
              <w:tab/>
              <w:t>=</w:t>
            </w:r>
            <w:r w:rsidR="00727D61">
              <w:tab/>
              <w:t>300.0</w:t>
            </w:r>
            <w:r>
              <w:tab/>
              <w:t>kN</w:t>
            </w:r>
          </w:p>
          <w:p w:rsidR="00DF6B3C" w:rsidRDefault="00DF6B3C" w:rsidP="00DF6B3C">
            <w:pPr>
              <w:pStyle w:val="Tabellentextklein"/>
            </w:pPr>
            <w:r>
              <w:tab/>
              <w:t>Q</w:t>
            </w:r>
            <w:r w:rsidRPr="00DF6B3C">
              <w:rPr>
                <w:vertAlign w:val="subscript"/>
              </w:rPr>
              <w:t>k</w:t>
            </w:r>
            <w:r>
              <w:rPr>
                <w:vertAlign w:val="subscript"/>
              </w:rPr>
              <w:t>2</w:t>
            </w:r>
            <w:r>
              <w:tab/>
              <w:t>=</w:t>
            </w:r>
            <w:r>
              <w:tab/>
              <w:t>200</w:t>
            </w:r>
            <w:r w:rsidR="00727D61">
              <w:t>.0</w:t>
            </w:r>
            <w:r>
              <w:tab/>
              <w:t>kN</w:t>
            </w:r>
          </w:p>
          <w:p w:rsidR="00DF6B3C" w:rsidRDefault="00DF6B3C" w:rsidP="00DF6B3C">
            <w:pPr>
              <w:pStyle w:val="Tabellentextklein"/>
            </w:pPr>
            <w:r>
              <w:tab/>
            </w:r>
            <w:r w:rsidRPr="00DF6B3C">
              <w:rPr>
                <w:rFonts w:ascii="Symbol" w:hAnsi="Symbol"/>
              </w:rPr>
              <w:t></w:t>
            </w:r>
            <w:proofErr w:type="spellStart"/>
            <w:r w:rsidRPr="00DF6B3C">
              <w:rPr>
                <w:vertAlign w:val="subscript"/>
              </w:rPr>
              <w:t>Qki</w:t>
            </w:r>
            <w:proofErr w:type="spellEnd"/>
            <w:r>
              <w:tab/>
              <w:t>=</w:t>
            </w:r>
            <w:r>
              <w:tab/>
              <w:t>0.9</w:t>
            </w:r>
          </w:p>
          <w:p w:rsidR="00DF6B3C" w:rsidRDefault="00DF6B3C" w:rsidP="00DF6B3C">
            <w:pPr>
              <w:pStyle w:val="Tabellentextklein"/>
            </w:pPr>
            <w:r>
              <w:tab/>
              <w:t>q</w:t>
            </w:r>
            <w:r w:rsidRPr="00DF6B3C">
              <w:rPr>
                <w:vertAlign w:val="subscript"/>
              </w:rPr>
              <w:t>k1</w:t>
            </w:r>
            <w:r>
              <w:tab/>
              <w:t>=</w:t>
            </w:r>
            <w:r>
              <w:tab/>
              <w:t>9.0</w:t>
            </w:r>
            <w:r>
              <w:tab/>
              <w:t>kN/m</w:t>
            </w:r>
            <w:r w:rsidRPr="00DF6B3C">
              <w:rPr>
                <w:vertAlign w:val="superscript"/>
              </w:rPr>
              <w:t>2</w:t>
            </w:r>
          </w:p>
          <w:p w:rsidR="00DF6B3C" w:rsidRDefault="00DF6B3C" w:rsidP="00DF6B3C">
            <w:pPr>
              <w:pStyle w:val="Tabellentextklein"/>
              <w:rPr>
                <w:vertAlign w:val="superscript"/>
              </w:rPr>
            </w:pPr>
            <w:r>
              <w:tab/>
              <w:t>q</w:t>
            </w:r>
            <w:r w:rsidRPr="00DF6B3C">
              <w:rPr>
                <w:vertAlign w:val="subscript"/>
              </w:rPr>
              <w:t>k</w:t>
            </w:r>
            <w:r>
              <w:rPr>
                <w:vertAlign w:val="subscript"/>
              </w:rPr>
              <w:t>2</w:t>
            </w:r>
            <w:r>
              <w:tab/>
              <w:t>=</w:t>
            </w:r>
            <w:r>
              <w:tab/>
              <w:t>2.5</w:t>
            </w:r>
            <w:r>
              <w:tab/>
              <w:t>kN/m</w:t>
            </w:r>
            <w:r w:rsidRPr="00DF6B3C">
              <w:rPr>
                <w:vertAlign w:val="superscript"/>
              </w:rPr>
              <w:t>2</w:t>
            </w:r>
          </w:p>
          <w:p w:rsidR="00DF6B3C" w:rsidRPr="00DF6B3C" w:rsidRDefault="00DF6B3C" w:rsidP="00DF6B3C">
            <w:pPr>
              <w:pStyle w:val="Tabellentextklein"/>
            </w:pPr>
            <w:r>
              <w:tab/>
            </w:r>
            <w:proofErr w:type="spellStart"/>
            <w:r>
              <w:t>q</w:t>
            </w:r>
            <w:r w:rsidRPr="00DF6B3C">
              <w:rPr>
                <w:vertAlign w:val="subscript"/>
              </w:rPr>
              <w:t>k</w:t>
            </w:r>
            <w:r>
              <w:rPr>
                <w:vertAlign w:val="subscript"/>
              </w:rPr>
              <w:t>r</w:t>
            </w:r>
            <w:proofErr w:type="spellEnd"/>
            <w:r>
              <w:tab/>
              <w:t>=</w:t>
            </w:r>
            <w:r>
              <w:tab/>
              <w:t>2.5</w:t>
            </w:r>
            <w:r>
              <w:tab/>
              <w:t>kN/m</w:t>
            </w:r>
            <w:r w:rsidRPr="00DF6B3C">
              <w:rPr>
                <w:vertAlign w:val="superscript"/>
              </w:rPr>
              <w:t>2</w:t>
            </w:r>
          </w:p>
          <w:p w:rsidR="00DF6B3C" w:rsidRDefault="00DF6B3C" w:rsidP="00DF6B3C">
            <w:pPr>
              <w:pStyle w:val="Tabellentextklein"/>
            </w:pPr>
            <w:r>
              <w:tab/>
            </w:r>
            <w:r w:rsidRPr="00DF6B3C">
              <w:rPr>
                <w:rFonts w:ascii="Symbol" w:hAnsi="Symbol"/>
              </w:rPr>
              <w:t></w:t>
            </w:r>
            <w:proofErr w:type="spellStart"/>
            <w:r>
              <w:rPr>
                <w:vertAlign w:val="subscript"/>
              </w:rPr>
              <w:t>q</w:t>
            </w:r>
            <w:r w:rsidRPr="00DF6B3C">
              <w:rPr>
                <w:vertAlign w:val="subscript"/>
              </w:rPr>
              <w:t>ki</w:t>
            </w:r>
            <w:proofErr w:type="spellEnd"/>
            <w:r>
              <w:tab/>
              <w:t>=</w:t>
            </w:r>
            <w:r>
              <w:tab/>
              <w:t>0.9</w:t>
            </w:r>
          </w:p>
          <w:p w:rsidR="00DF6B3C" w:rsidRPr="00DF6B3C" w:rsidRDefault="00DF6B3C" w:rsidP="00DF6B3C">
            <w:pPr>
              <w:pStyle w:val="Tabellentextklein"/>
            </w:pPr>
            <w:r>
              <w:t>Anfahr- und Bremskräfte gem. SIA 261, Art. 10.2.4</w:t>
            </w:r>
          </w:p>
        </w:tc>
      </w:tr>
      <w:tr w:rsidR="00CF3EC4" w:rsidTr="00CF3EC4">
        <w:tc>
          <w:tcPr>
            <w:tcW w:w="1418" w:type="dxa"/>
          </w:tcPr>
          <w:p w:rsidR="00CF3EC4" w:rsidRDefault="00C41161" w:rsidP="00FE30CE">
            <w:pPr>
              <w:pStyle w:val="Tabellentextklein"/>
            </w:pPr>
            <w:r>
              <w:t>Schwer</w:t>
            </w:r>
            <w:r>
              <w:softHyphen/>
              <w:t>transport</w:t>
            </w:r>
          </w:p>
        </w:tc>
        <w:tc>
          <w:tcPr>
            <w:tcW w:w="2325" w:type="dxa"/>
          </w:tcPr>
          <w:p w:rsidR="00CF3EC4" w:rsidRDefault="00C41161" w:rsidP="00FE30CE">
            <w:pPr>
              <w:pStyle w:val="Tabellenaufzhlungklein"/>
            </w:pPr>
            <w:r>
              <w:t>Nachrechnung</w:t>
            </w:r>
          </w:p>
          <w:p w:rsidR="00CF3EC4" w:rsidRDefault="00C41161" w:rsidP="00FE30CE">
            <w:pPr>
              <w:pStyle w:val="Tabellenaufzhlungklein"/>
            </w:pPr>
            <w:r>
              <w:t>Überprüfung</w:t>
            </w:r>
          </w:p>
          <w:p w:rsidR="00CF3EC4" w:rsidRDefault="00C41161" w:rsidP="00FE30CE">
            <w:pPr>
              <w:pStyle w:val="Tabellenaufzhlungklein"/>
            </w:pPr>
            <w:r>
              <w:t>Nutzungsveränderung überwachen</w:t>
            </w:r>
          </w:p>
        </w:tc>
        <w:tc>
          <w:tcPr>
            <w:tcW w:w="1928" w:type="dxa"/>
          </w:tcPr>
          <w:p w:rsidR="00CF3EC4" w:rsidRDefault="00CF3EC4" w:rsidP="00FE30CE">
            <w:pPr>
              <w:pStyle w:val="Tabellenaufzhlungklein"/>
            </w:pPr>
            <w:r>
              <w:t>Stat. Berechnung</w:t>
            </w:r>
          </w:p>
          <w:p w:rsidR="00CF3EC4" w:rsidRPr="002663DF" w:rsidRDefault="00CF3EC4" w:rsidP="00FE30CE">
            <w:pPr>
              <w:pStyle w:val="Tabellenaufzhlungklein"/>
            </w:pPr>
            <w:r>
              <w:t>Überwachungsplan</w:t>
            </w:r>
          </w:p>
        </w:tc>
        <w:tc>
          <w:tcPr>
            <w:tcW w:w="3402" w:type="dxa"/>
          </w:tcPr>
          <w:p w:rsidR="00CF3EC4" w:rsidRPr="002663DF" w:rsidRDefault="00A80923" w:rsidP="00A80923">
            <w:pPr>
              <w:pStyle w:val="Tabellentextklein"/>
            </w:pPr>
            <w:r>
              <w:t>Lasten gem. Schema TBA-GR</w:t>
            </w:r>
            <w:r>
              <w:br/>
              <w:t>→ Angabe der Auflagen</w:t>
            </w:r>
          </w:p>
        </w:tc>
      </w:tr>
      <w:tr w:rsidR="00F36284" w:rsidTr="00CF3EC4">
        <w:tc>
          <w:tcPr>
            <w:tcW w:w="1418" w:type="dxa"/>
          </w:tcPr>
          <w:p w:rsidR="00F36284" w:rsidRDefault="00F36284" w:rsidP="00FE30CE">
            <w:pPr>
              <w:pStyle w:val="Tabellentextklein"/>
            </w:pPr>
            <w:r>
              <w:t>Schnee</w:t>
            </w:r>
          </w:p>
        </w:tc>
        <w:tc>
          <w:tcPr>
            <w:tcW w:w="2325" w:type="dxa"/>
          </w:tcPr>
          <w:p w:rsidR="00F36284" w:rsidRDefault="00F36284" w:rsidP="00FE30CE">
            <w:pPr>
              <w:pStyle w:val="Tabellenaufzhlungklein"/>
            </w:pPr>
            <w:r>
              <w:t>Bemessung</w:t>
            </w:r>
          </w:p>
        </w:tc>
        <w:tc>
          <w:tcPr>
            <w:tcW w:w="1928" w:type="dxa"/>
          </w:tcPr>
          <w:p w:rsidR="00F36284" w:rsidRDefault="00F36284" w:rsidP="00FE30CE">
            <w:pPr>
              <w:pStyle w:val="Tabellenaufzhlungklein"/>
            </w:pPr>
            <w:r>
              <w:t>Stat. Berechnung</w:t>
            </w:r>
          </w:p>
        </w:tc>
        <w:tc>
          <w:tcPr>
            <w:tcW w:w="3402" w:type="dxa"/>
          </w:tcPr>
          <w:p w:rsidR="00EF545B" w:rsidRDefault="00EF545B" w:rsidP="00EF545B">
            <w:pPr>
              <w:pStyle w:val="Tabellentextklein"/>
            </w:pPr>
            <w:r>
              <w:t xml:space="preserve">Gem. Norm SIA 261, Art. </w:t>
            </w:r>
            <w:r w:rsidR="00C10CD0">
              <w:t>5</w:t>
            </w:r>
          </w:p>
          <w:p w:rsidR="00F36284" w:rsidRDefault="00EF545B" w:rsidP="00EF545B">
            <w:pPr>
              <w:pStyle w:val="Tabellentextklein"/>
              <w:rPr>
                <w:vertAlign w:val="superscript"/>
              </w:rPr>
            </w:pPr>
            <w:r>
              <w:t>h</w:t>
            </w:r>
            <w:r w:rsidRPr="00EF545B">
              <w:rPr>
                <w:vertAlign w:val="subscript"/>
              </w:rPr>
              <w:t>0</w:t>
            </w:r>
            <w:r>
              <w:t xml:space="preserve"> = 560 m</w:t>
            </w:r>
            <w:r>
              <w:tab/>
            </w:r>
            <w:proofErr w:type="spellStart"/>
            <w:r>
              <w:t>s</w:t>
            </w:r>
            <w:r w:rsidRPr="00EF545B">
              <w:rPr>
                <w:vertAlign w:val="subscript"/>
              </w:rPr>
              <w:t>k</w:t>
            </w:r>
            <w:proofErr w:type="spellEnd"/>
            <w:r>
              <w:tab/>
              <w:t>=</w:t>
            </w:r>
            <w:r>
              <w:tab/>
              <w:t>1.4</w:t>
            </w:r>
            <w:r>
              <w:tab/>
              <w:t>kN/m</w:t>
            </w:r>
            <w:r w:rsidRPr="00EF545B">
              <w:rPr>
                <w:vertAlign w:val="superscript"/>
              </w:rPr>
              <w:t>2</w:t>
            </w:r>
          </w:p>
          <w:p w:rsidR="00EF545B" w:rsidRDefault="00EF545B" w:rsidP="00EF545B">
            <w:pPr>
              <w:pStyle w:val="Tabellentextklein"/>
            </w:pPr>
            <w:r w:rsidRPr="00EF545B">
              <w:t>Dachformbeiwert</w:t>
            </w:r>
            <w:r>
              <w:t>:</w:t>
            </w:r>
            <w:r>
              <w:tab/>
            </w:r>
            <w:r>
              <w:rPr>
                <w:rFonts w:ascii="Symbol" w:hAnsi="Symbol"/>
              </w:rPr>
              <w:t></w:t>
            </w:r>
            <w:r w:rsidRPr="00EF545B">
              <w:rPr>
                <w:vertAlign w:val="subscript"/>
              </w:rPr>
              <w:t>i</w:t>
            </w:r>
            <w:r>
              <w:tab/>
              <w:t>=</w:t>
            </w:r>
            <w:r>
              <w:tab/>
              <w:t>0.8</w:t>
            </w:r>
          </w:p>
          <w:p w:rsidR="00EF545B" w:rsidRDefault="00EF545B" w:rsidP="00EF545B">
            <w:pPr>
              <w:pStyle w:val="Tabellentextklein"/>
            </w:pPr>
            <w:r>
              <w:t>Exposition:</w:t>
            </w:r>
            <w:r>
              <w:tab/>
            </w:r>
            <w:proofErr w:type="spellStart"/>
            <w:r>
              <w:t>C</w:t>
            </w:r>
            <w:r w:rsidRPr="00EF545B">
              <w:rPr>
                <w:vertAlign w:val="subscript"/>
              </w:rPr>
              <w:t>e</w:t>
            </w:r>
            <w:proofErr w:type="spellEnd"/>
            <w:r>
              <w:tab/>
              <w:t>=</w:t>
            </w:r>
            <w:r>
              <w:tab/>
              <w:t>1.0</w:t>
            </w:r>
          </w:p>
          <w:p w:rsidR="00EF545B" w:rsidRPr="00EF545B" w:rsidRDefault="00EF545B" w:rsidP="00EF545B">
            <w:pPr>
              <w:pStyle w:val="Tabellentextklein"/>
            </w:pPr>
            <w:r>
              <w:tab/>
            </w:r>
            <w:proofErr w:type="spellStart"/>
            <w:r>
              <w:t>q</w:t>
            </w:r>
            <w:r w:rsidRPr="00EF545B">
              <w:rPr>
                <w:vertAlign w:val="subscript"/>
              </w:rPr>
              <w:t>k</w:t>
            </w:r>
            <w:proofErr w:type="spellEnd"/>
            <w:r>
              <w:tab/>
              <w:t>=</w:t>
            </w:r>
            <w:r>
              <w:tab/>
              <w:t>1.1</w:t>
            </w:r>
            <w:r>
              <w:tab/>
              <w:t>kN/m</w:t>
            </w:r>
            <w:r w:rsidRPr="00EF545B">
              <w:rPr>
                <w:vertAlign w:val="superscript"/>
              </w:rPr>
              <w:t>2</w:t>
            </w:r>
          </w:p>
        </w:tc>
      </w:tr>
      <w:tr w:rsidR="00CF3EC4" w:rsidTr="00CF3EC4">
        <w:tc>
          <w:tcPr>
            <w:tcW w:w="1418" w:type="dxa"/>
          </w:tcPr>
          <w:p w:rsidR="00CF3EC4" w:rsidRDefault="00C41161" w:rsidP="00FE30CE">
            <w:pPr>
              <w:pStyle w:val="Tabellentextklein"/>
            </w:pPr>
            <w:r>
              <w:t>Setzungen</w:t>
            </w:r>
          </w:p>
        </w:tc>
        <w:tc>
          <w:tcPr>
            <w:tcW w:w="2325" w:type="dxa"/>
          </w:tcPr>
          <w:p w:rsidR="00CF3EC4" w:rsidRDefault="00CF3EC4" w:rsidP="00FE30CE">
            <w:pPr>
              <w:pStyle w:val="Tabellenaufzhlungklein"/>
            </w:pPr>
            <w:r>
              <w:t>Bemessung</w:t>
            </w:r>
          </w:p>
          <w:p w:rsidR="00CF3EC4" w:rsidRDefault="00A80923" w:rsidP="00A80923">
            <w:pPr>
              <w:pStyle w:val="Tabellenaufzhlungklein"/>
            </w:pPr>
            <w:r>
              <w:t>Überwachung während Nutzung (</w:t>
            </w:r>
            <w:r w:rsidR="00224F47">
              <w:t>Setzungsverhalten</w:t>
            </w:r>
            <w:r>
              <w:t>)</w:t>
            </w:r>
          </w:p>
        </w:tc>
        <w:tc>
          <w:tcPr>
            <w:tcW w:w="1928" w:type="dxa"/>
          </w:tcPr>
          <w:p w:rsidR="00CF3EC4" w:rsidRDefault="00CF3EC4" w:rsidP="00FE30CE">
            <w:pPr>
              <w:pStyle w:val="Tabellenaufzhlungklein"/>
            </w:pPr>
            <w:r>
              <w:t>Stat. Berechnung</w:t>
            </w:r>
          </w:p>
          <w:p w:rsidR="00CF3EC4" w:rsidRDefault="00CF3EC4" w:rsidP="00FE30CE">
            <w:pPr>
              <w:pStyle w:val="Tabellenaufzhlungklein"/>
            </w:pPr>
            <w:r>
              <w:t>Kontrollplan</w:t>
            </w:r>
          </w:p>
          <w:p w:rsidR="00A80923" w:rsidRPr="002663DF" w:rsidRDefault="00A80923" w:rsidP="00FE30CE">
            <w:pPr>
              <w:pStyle w:val="Tabellenaufzhlungklein"/>
            </w:pPr>
            <w:r>
              <w:t>Überwachungsplan</w:t>
            </w:r>
          </w:p>
        </w:tc>
        <w:tc>
          <w:tcPr>
            <w:tcW w:w="3402" w:type="dxa"/>
          </w:tcPr>
          <w:p w:rsidR="00CF3EC4" w:rsidRPr="00F97565" w:rsidRDefault="00B71A10" w:rsidP="00FE30CE">
            <w:pPr>
              <w:pStyle w:val="Tabellentextklein"/>
            </w:pPr>
            <w:r>
              <w:t>Differentielle Setzung von 10 mm eines Pfeilers / Widerlagers</w:t>
            </w:r>
          </w:p>
        </w:tc>
      </w:tr>
      <w:tr w:rsidR="002D2CE6" w:rsidTr="00CF3EC4">
        <w:tc>
          <w:tcPr>
            <w:tcW w:w="1418" w:type="dxa"/>
          </w:tcPr>
          <w:p w:rsidR="002D2CE6" w:rsidRDefault="002D2CE6" w:rsidP="00FE30CE">
            <w:pPr>
              <w:pStyle w:val="Tabellentextklein"/>
            </w:pPr>
            <w:r>
              <w:t>Stapellast temporär</w:t>
            </w:r>
          </w:p>
        </w:tc>
        <w:tc>
          <w:tcPr>
            <w:tcW w:w="2325" w:type="dxa"/>
          </w:tcPr>
          <w:p w:rsidR="002D2CE6" w:rsidRDefault="002D2CE6" w:rsidP="002D2CE6">
            <w:pPr>
              <w:pStyle w:val="Tabellenaufzhlungklein"/>
            </w:pPr>
            <w:r>
              <w:t>Bemessung</w:t>
            </w:r>
          </w:p>
        </w:tc>
        <w:tc>
          <w:tcPr>
            <w:tcW w:w="1928" w:type="dxa"/>
          </w:tcPr>
          <w:p w:rsidR="002D2CE6" w:rsidRDefault="002D2CE6" w:rsidP="002D2CE6">
            <w:pPr>
              <w:pStyle w:val="Tabellenaufzhlungklein"/>
            </w:pPr>
            <w:r>
              <w:t>Stat. Berechnung</w:t>
            </w:r>
          </w:p>
        </w:tc>
        <w:tc>
          <w:tcPr>
            <w:tcW w:w="3402" w:type="dxa"/>
          </w:tcPr>
          <w:p w:rsidR="002D2CE6" w:rsidRDefault="002D2CE6" w:rsidP="00FE30CE">
            <w:pPr>
              <w:pStyle w:val="Tabellentextklein"/>
            </w:pPr>
            <w:r>
              <w:t>Flächenlast aus Verkehr für Bau</w:t>
            </w:r>
            <w:r>
              <w:softHyphen/>
              <w:t>gruben</w:t>
            </w:r>
            <w:r>
              <w:softHyphen/>
              <w:t>sicherungen:</w:t>
            </w:r>
          </w:p>
          <w:p w:rsidR="002D2CE6" w:rsidRDefault="002D2CE6" w:rsidP="00FE30CE">
            <w:pPr>
              <w:pStyle w:val="Tabellentextklein"/>
            </w:pPr>
            <w:r>
              <w:tab/>
            </w:r>
            <w:proofErr w:type="spellStart"/>
            <w:r>
              <w:t>q</w:t>
            </w:r>
            <w:r w:rsidR="00727D61">
              <w:rPr>
                <w:vertAlign w:val="subscript"/>
              </w:rPr>
              <w:t>e</w:t>
            </w:r>
            <w:r w:rsidRPr="002D2CE6">
              <w:rPr>
                <w:vertAlign w:val="subscript"/>
              </w:rPr>
              <w:t>k</w:t>
            </w:r>
            <w:proofErr w:type="spellEnd"/>
            <w:r w:rsidRPr="002D2CE6">
              <w:tab/>
              <w:t>=</w:t>
            </w:r>
            <w:r>
              <w:tab/>
              <w:t>15.0</w:t>
            </w:r>
            <w:r>
              <w:tab/>
              <w:t>kN/m</w:t>
            </w:r>
            <w:r w:rsidRPr="002D2CE6">
              <w:rPr>
                <w:vertAlign w:val="superscript"/>
              </w:rPr>
              <w:t>2</w:t>
            </w:r>
          </w:p>
        </w:tc>
      </w:tr>
      <w:tr w:rsidR="00C41161" w:rsidTr="00CF3EC4">
        <w:tc>
          <w:tcPr>
            <w:tcW w:w="1418" w:type="dxa"/>
          </w:tcPr>
          <w:p w:rsidR="00C41161" w:rsidRDefault="00C41161" w:rsidP="00FE30CE">
            <w:pPr>
              <w:pStyle w:val="Tabellentextklein"/>
            </w:pPr>
            <w:r>
              <w:t>Temperatur</w:t>
            </w:r>
          </w:p>
        </w:tc>
        <w:tc>
          <w:tcPr>
            <w:tcW w:w="2325" w:type="dxa"/>
          </w:tcPr>
          <w:p w:rsidR="00C41161" w:rsidRDefault="00A80923" w:rsidP="00FE30CE">
            <w:pPr>
              <w:pStyle w:val="Tabellenaufzhlungklein"/>
            </w:pPr>
            <w:r>
              <w:t>Bemessung</w:t>
            </w:r>
          </w:p>
        </w:tc>
        <w:tc>
          <w:tcPr>
            <w:tcW w:w="1928" w:type="dxa"/>
          </w:tcPr>
          <w:p w:rsidR="00C41161" w:rsidRDefault="00A80923" w:rsidP="00FE30CE">
            <w:pPr>
              <w:pStyle w:val="Tabellenaufzhlungklein"/>
            </w:pPr>
            <w:r>
              <w:t>Stat. Berechnung</w:t>
            </w:r>
          </w:p>
        </w:tc>
        <w:tc>
          <w:tcPr>
            <w:tcW w:w="3402" w:type="dxa"/>
          </w:tcPr>
          <w:p w:rsidR="00C41161" w:rsidRDefault="00A80923" w:rsidP="00FE30CE">
            <w:pPr>
              <w:pStyle w:val="Tabellentextklein"/>
            </w:pPr>
            <w:r>
              <w:t>Gem. Norm SIA 261, Art. 7</w:t>
            </w:r>
          </w:p>
          <w:p w:rsidR="008571C4" w:rsidRDefault="008571C4" w:rsidP="00FE30CE">
            <w:pPr>
              <w:pStyle w:val="Tabellentextklein"/>
            </w:pPr>
            <w:r>
              <w:t>Koeffizient:</w:t>
            </w:r>
            <w:r>
              <w:tab/>
            </w:r>
            <w:r w:rsidRPr="008571C4">
              <w:rPr>
                <w:rFonts w:ascii="Symbol" w:hAnsi="Symbol"/>
              </w:rPr>
              <w:t></w:t>
            </w:r>
            <w:r w:rsidRPr="008571C4">
              <w:rPr>
                <w:vertAlign w:val="subscript"/>
              </w:rPr>
              <w:t>T</w:t>
            </w:r>
            <w:r>
              <w:tab/>
              <w:t>=</w:t>
            </w:r>
            <w:r>
              <w:tab/>
              <w:t>10</w:t>
            </w:r>
            <w:r w:rsidRPr="008571C4">
              <w:rPr>
                <w:vertAlign w:val="superscript"/>
              </w:rPr>
              <w:t>-5</w:t>
            </w:r>
            <w:r w:rsidRPr="008571C4">
              <w:tab/>
              <w:t>1/°C</w:t>
            </w:r>
          </w:p>
          <w:p w:rsidR="008571C4" w:rsidRDefault="008571C4" w:rsidP="00FE30CE">
            <w:pPr>
              <w:pStyle w:val="Tabellentextklein"/>
            </w:pPr>
            <w:r>
              <w:t>gleichmässig:</w:t>
            </w:r>
            <w:r>
              <w:tab/>
            </w:r>
            <w:r w:rsidRPr="008571C4">
              <w:rPr>
                <w:rFonts w:ascii="Symbol" w:hAnsi="Symbol"/>
              </w:rPr>
              <w:t></w:t>
            </w:r>
            <w:r>
              <w:t>T</w:t>
            </w:r>
            <w:r>
              <w:rPr>
                <w:vertAlign w:val="subscript"/>
              </w:rPr>
              <w:t>1k</w:t>
            </w:r>
            <w:r>
              <w:tab/>
              <w:t>=</w:t>
            </w:r>
            <w:r>
              <w:tab/>
            </w:r>
            <w:r>
              <w:rPr>
                <w:rFonts w:cs="Arial"/>
              </w:rPr>
              <w:t>±</w:t>
            </w:r>
            <w:r>
              <w:t>20.0</w:t>
            </w:r>
            <w:r>
              <w:tab/>
              <w:t>°C</w:t>
            </w:r>
          </w:p>
          <w:p w:rsidR="008571C4" w:rsidRPr="008571C4" w:rsidRDefault="008571C4" w:rsidP="008571C4">
            <w:pPr>
              <w:pStyle w:val="Tabellentextklein"/>
            </w:pPr>
            <w:r>
              <w:t>linear:</w:t>
            </w:r>
            <w:r>
              <w:tab/>
            </w:r>
            <w:r w:rsidRPr="008571C4">
              <w:rPr>
                <w:rFonts w:ascii="Symbol" w:hAnsi="Symbol"/>
              </w:rPr>
              <w:t></w:t>
            </w:r>
            <w:r>
              <w:t>T</w:t>
            </w:r>
            <w:r w:rsidRPr="008571C4">
              <w:rPr>
                <w:vertAlign w:val="subscript"/>
              </w:rPr>
              <w:t>2</w:t>
            </w:r>
            <w:r>
              <w:rPr>
                <w:vertAlign w:val="subscript"/>
              </w:rPr>
              <w:t>k</w:t>
            </w:r>
            <w:r>
              <w:tab/>
              <w:t>=</w:t>
            </w:r>
            <w:r>
              <w:tab/>
            </w:r>
            <w:r>
              <w:rPr>
                <w:rFonts w:cs="Arial"/>
              </w:rPr>
              <w:t>±</w:t>
            </w:r>
            <w:r>
              <w:t>6.0</w:t>
            </w:r>
            <w:r>
              <w:tab/>
              <w:t>°C</w:t>
            </w:r>
          </w:p>
        </w:tc>
      </w:tr>
      <w:tr w:rsidR="002D2CE6" w:rsidTr="00FE30CE">
        <w:tc>
          <w:tcPr>
            <w:tcW w:w="1418" w:type="dxa"/>
          </w:tcPr>
          <w:p w:rsidR="002D2CE6" w:rsidRDefault="002D2CE6" w:rsidP="00FE30CE">
            <w:pPr>
              <w:pStyle w:val="Tabellentextklein"/>
            </w:pPr>
            <w:r>
              <w:t>Wind</w:t>
            </w:r>
          </w:p>
        </w:tc>
        <w:tc>
          <w:tcPr>
            <w:tcW w:w="2325" w:type="dxa"/>
          </w:tcPr>
          <w:p w:rsidR="002D2CE6" w:rsidRDefault="002D2CE6" w:rsidP="00FE30CE">
            <w:pPr>
              <w:pStyle w:val="Tabellenaufzhlungklein"/>
            </w:pPr>
            <w:r>
              <w:t>Bemessung</w:t>
            </w:r>
          </w:p>
        </w:tc>
        <w:tc>
          <w:tcPr>
            <w:tcW w:w="1928" w:type="dxa"/>
          </w:tcPr>
          <w:p w:rsidR="002D2CE6" w:rsidRDefault="002D2CE6" w:rsidP="00FE30CE">
            <w:pPr>
              <w:pStyle w:val="Tabellenaufzhlungklein"/>
            </w:pPr>
            <w:r>
              <w:t>Stat. Berechnung</w:t>
            </w:r>
          </w:p>
        </w:tc>
        <w:tc>
          <w:tcPr>
            <w:tcW w:w="3402" w:type="dxa"/>
          </w:tcPr>
          <w:p w:rsidR="002D2CE6" w:rsidRDefault="002D2CE6" w:rsidP="00FE30CE">
            <w:pPr>
              <w:pStyle w:val="Tabellentextklein"/>
            </w:pPr>
            <w:r>
              <w:t>Gem. Norm SIA 261, Art. 6:</w:t>
            </w:r>
          </w:p>
          <w:p w:rsidR="002D2CE6" w:rsidRDefault="002D2CE6" w:rsidP="00FE30CE">
            <w:pPr>
              <w:pStyle w:val="Tabellentextklein"/>
            </w:pPr>
            <w:r>
              <w:t>Geländekategorie III</w:t>
            </w:r>
          </w:p>
          <w:p w:rsidR="002D2CE6" w:rsidRDefault="002D2CE6" w:rsidP="00FE30CE">
            <w:pPr>
              <w:pStyle w:val="Tabellentextklein"/>
              <w:rPr>
                <w:vertAlign w:val="superscript"/>
              </w:rPr>
            </w:pPr>
            <w:r>
              <w:tab/>
              <w:t>q</w:t>
            </w:r>
            <w:r w:rsidRPr="007063C3">
              <w:rPr>
                <w:vertAlign w:val="subscript"/>
              </w:rPr>
              <w:t>p0</w:t>
            </w:r>
            <w:r>
              <w:tab/>
              <w:t>=</w:t>
            </w:r>
            <w:r>
              <w:tab/>
              <w:t>0.9</w:t>
            </w:r>
            <w:r>
              <w:tab/>
              <w:t>kN/m</w:t>
            </w:r>
            <w:r w:rsidRPr="007063C3">
              <w:rPr>
                <w:vertAlign w:val="superscript"/>
              </w:rPr>
              <w:t>2</w:t>
            </w:r>
          </w:p>
          <w:p w:rsidR="002D2CE6" w:rsidRDefault="002D2CE6" w:rsidP="00FE30CE">
            <w:pPr>
              <w:pStyle w:val="Tabellentextklein"/>
            </w:pPr>
            <w:r>
              <w:tab/>
            </w:r>
            <w:proofErr w:type="spellStart"/>
            <w:r>
              <w:t>c</w:t>
            </w:r>
            <w:r w:rsidRPr="007063C3">
              <w:rPr>
                <w:vertAlign w:val="subscript"/>
              </w:rPr>
              <w:t>h</w:t>
            </w:r>
            <w:proofErr w:type="spellEnd"/>
            <w:r>
              <w:tab/>
              <w:t>=</w:t>
            </w:r>
            <w:r>
              <w:tab/>
              <w:t>1.05</w:t>
            </w:r>
          </w:p>
          <w:p w:rsidR="002D2CE6" w:rsidRDefault="002D2CE6" w:rsidP="00FE30CE">
            <w:pPr>
              <w:pStyle w:val="Tabellentextklein"/>
            </w:pPr>
            <w:r>
              <w:tab/>
            </w:r>
            <w:proofErr w:type="spellStart"/>
            <w:r>
              <w:t>c</w:t>
            </w:r>
            <w:r w:rsidRPr="007063C3">
              <w:rPr>
                <w:vertAlign w:val="subscript"/>
              </w:rPr>
              <w:t>red</w:t>
            </w:r>
            <w:proofErr w:type="spellEnd"/>
            <w:r w:rsidRPr="007063C3">
              <w:tab/>
              <w:t>=</w:t>
            </w:r>
            <w:r w:rsidRPr="007063C3">
              <w:tab/>
              <w:t>1.0</w:t>
            </w:r>
          </w:p>
          <w:p w:rsidR="002D2CE6" w:rsidRDefault="002D2CE6" w:rsidP="00FE30CE">
            <w:pPr>
              <w:pStyle w:val="Tabellentextklein"/>
            </w:pPr>
            <w:r>
              <w:t>mit Verkehr:</w:t>
            </w:r>
            <w:r>
              <w:tab/>
              <w:t>c</w:t>
            </w:r>
            <w:r w:rsidRPr="007063C3">
              <w:rPr>
                <w:vertAlign w:val="subscript"/>
              </w:rPr>
              <w:t>f1</w:t>
            </w:r>
            <w:r>
              <w:tab/>
              <w:t>=</w:t>
            </w:r>
            <w:r>
              <w:tab/>
              <w:t>1.11</w:t>
            </w:r>
          </w:p>
          <w:p w:rsidR="002D2CE6" w:rsidRDefault="002D2CE6" w:rsidP="00FE30CE">
            <w:pPr>
              <w:pStyle w:val="Tabellentextklein"/>
            </w:pPr>
            <w:r>
              <w:t>(SIA 261,</w:t>
            </w:r>
            <w:r>
              <w:tab/>
              <w:t>q</w:t>
            </w:r>
            <w:r w:rsidRPr="007063C3">
              <w:rPr>
                <w:vertAlign w:val="subscript"/>
              </w:rPr>
              <w:t>1</w:t>
            </w:r>
            <w:r>
              <w:tab/>
              <w:t>=</w:t>
            </w:r>
            <w:r>
              <w:tab/>
              <w:t>5.8</w:t>
            </w:r>
            <w:r>
              <w:tab/>
              <w:t>kN/m</w:t>
            </w:r>
          </w:p>
          <w:p w:rsidR="002D2CE6" w:rsidRDefault="002D2CE6" w:rsidP="00FE30CE">
            <w:pPr>
              <w:pStyle w:val="Tabellentextklein"/>
            </w:pPr>
            <w:r>
              <w:t xml:space="preserve">Anhang C, </w:t>
            </w:r>
            <w:r>
              <w:tab/>
              <w:t>c</w:t>
            </w:r>
            <w:r w:rsidRPr="007063C3">
              <w:rPr>
                <w:vertAlign w:val="subscript"/>
              </w:rPr>
              <w:t>f</w:t>
            </w:r>
            <w:r>
              <w:rPr>
                <w:vertAlign w:val="subscript"/>
              </w:rPr>
              <w:t>2</w:t>
            </w:r>
            <w:r>
              <w:tab/>
              <w:t>=</w:t>
            </w:r>
            <w:r>
              <w:tab/>
              <w:t>0.63</w:t>
            </w:r>
          </w:p>
          <w:p w:rsidR="002D2CE6" w:rsidRPr="007063C3" w:rsidRDefault="002D2CE6" w:rsidP="00FE30CE">
            <w:pPr>
              <w:pStyle w:val="Tabellentextklein"/>
            </w:pPr>
            <w:r>
              <w:t>Tabelle 63)</w:t>
            </w:r>
            <w:r>
              <w:tab/>
              <w:t>q</w:t>
            </w:r>
            <w:r w:rsidRPr="007063C3">
              <w:rPr>
                <w:vertAlign w:val="subscript"/>
              </w:rPr>
              <w:t>1</w:t>
            </w:r>
            <w:r>
              <w:tab/>
              <w:t>=</w:t>
            </w:r>
            <w:r>
              <w:tab/>
              <w:t>7.9</w:t>
            </w:r>
            <w:r>
              <w:tab/>
              <w:t>kN/m</w:t>
            </w:r>
          </w:p>
        </w:tc>
      </w:tr>
      <w:tr w:rsidR="00CF3EC4" w:rsidTr="00CF3EC4">
        <w:tc>
          <w:tcPr>
            <w:tcW w:w="1418" w:type="dxa"/>
          </w:tcPr>
          <w:p w:rsidR="00CF3EC4" w:rsidRDefault="00CF3EC4" w:rsidP="00FE30CE">
            <w:pPr>
              <w:pStyle w:val="Tabellentextklein"/>
            </w:pPr>
            <w:r>
              <w:t>…</w:t>
            </w:r>
          </w:p>
        </w:tc>
        <w:tc>
          <w:tcPr>
            <w:tcW w:w="2325" w:type="dxa"/>
          </w:tcPr>
          <w:p w:rsidR="00CF3EC4" w:rsidRDefault="00CF3EC4" w:rsidP="00FE30CE">
            <w:pPr>
              <w:pStyle w:val="Tabellenaufzhlungklein"/>
            </w:pPr>
            <w:r>
              <w:t>…</w:t>
            </w:r>
          </w:p>
        </w:tc>
        <w:tc>
          <w:tcPr>
            <w:tcW w:w="1928" w:type="dxa"/>
          </w:tcPr>
          <w:p w:rsidR="00CF3EC4" w:rsidRDefault="00CF3EC4" w:rsidP="00FE30CE">
            <w:pPr>
              <w:pStyle w:val="Tabellenaufzhlungklein"/>
            </w:pPr>
            <w:r>
              <w:t>…</w:t>
            </w:r>
          </w:p>
        </w:tc>
        <w:tc>
          <w:tcPr>
            <w:tcW w:w="3402" w:type="dxa"/>
          </w:tcPr>
          <w:p w:rsidR="00CF3EC4" w:rsidRDefault="00CF3EC4" w:rsidP="00FE30CE">
            <w:pPr>
              <w:pStyle w:val="Tabellentextklein"/>
            </w:pPr>
            <w:r>
              <w:t>…</w:t>
            </w:r>
          </w:p>
        </w:tc>
      </w:tr>
    </w:tbl>
    <w:p w:rsidR="006E270D" w:rsidRDefault="006E270D" w:rsidP="00BB2F77"/>
    <w:p w:rsidR="006E270D" w:rsidRDefault="006E270D" w:rsidP="001C5432">
      <w:pPr>
        <w:pStyle w:val="berschrift3"/>
      </w:pPr>
      <w:bookmarkStart w:id="30" w:name="_Toc527834002"/>
      <w:r>
        <w:t>Aussergewöhnlich</w:t>
      </w:r>
      <w:bookmarkEnd w:id="30"/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18"/>
        <w:gridCol w:w="2325"/>
        <w:gridCol w:w="1928"/>
        <w:gridCol w:w="3402"/>
      </w:tblGrid>
      <w:tr w:rsidR="00CF3EC4" w:rsidRPr="00197DD1" w:rsidTr="00CF3EC4">
        <w:trPr>
          <w:tblHeader/>
        </w:trPr>
        <w:tc>
          <w:tcPr>
            <w:tcW w:w="1418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Einwirkungen</w:t>
            </w:r>
          </w:p>
        </w:tc>
        <w:tc>
          <w:tcPr>
            <w:tcW w:w="2325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Massnahmen</w:t>
            </w:r>
          </w:p>
        </w:tc>
        <w:tc>
          <w:tcPr>
            <w:tcW w:w="1928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Weiterbearbeitung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F3EC4" w:rsidRPr="00197DD1" w:rsidRDefault="00CF3EC4" w:rsidP="00FE30CE">
            <w:pPr>
              <w:pStyle w:val="Tabellentextklein"/>
              <w:rPr>
                <w:b/>
              </w:rPr>
            </w:pPr>
            <w:r w:rsidRPr="00197DD1">
              <w:rPr>
                <w:b/>
              </w:rPr>
              <w:t>Annahmen für Bemessung</w:t>
            </w:r>
          </w:p>
        </w:tc>
      </w:tr>
      <w:tr w:rsidR="00CF3EC4" w:rsidRPr="00451661" w:rsidTr="00CF3EC4">
        <w:tc>
          <w:tcPr>
            <w:tcW w:w="1418" w:type="dxa"/>
          </w:tcPr>
          <w:p w:rsidR="00CF3EC4" w:rsidRPr="00451661" w:rsidRDefault="00451661" w:rsidP="00FE30CE">
            <w:pPr>
              <w:pStyle w:val="Tabellentextklein"/>
            </w:pPr>
            <w:r w:rsidRPr="00451661">
              <w:t>Erdbeben</w:t>
            </w:r>
          </w:p>
        </w:tc>
        <w:tc>
          <w:tcPr>
            <w:tcW w:w="2325" w:type="dxa"/>
          </w:tcPr>
          <w:p w:rsidR="00CF3EC4" w:rsidRDefault="00451661" w:rsidP="00451661">
            <w:pPr>
              <w:pStyle w:val="Tabellenaufzhlungklein"/>
            </w:pPr>
            <w:r>
              <w:t>Bemessung</w:t>
            </w:r>
          </w:p>
          <w:p w:rsidR="008A5D7D" w:rsidRPr="00451661" w:rsidRDefault="008A5D7D" w:rsidP="00451661">
            <w:pPr>
              <w:pStyle w:val="Tabellenaufzhlungklein"/>
            </w:pPr>
            <w:r>
              <w:t>Konstruktive Durch</w:t>
            </w:r>
            <w:r>
              <w:softHyphen/>
              <w:t>bildung</w:t>
            </w:r>
          </w:p>
        </w:tc>
        <w:tc>
          <w:tcPr>
            <w:tcW w:w="1928" w:type="dxa"/>
          </w:tcPr>
          <w:p w:rsidR="00CF3EC4" w:rsidRDefault="00CF3EC4" w:rsidP="00451661">
            <w:pPr>
              <w:pStyle w:val="Tabellenaufzhlungklein"/>
            </w:pPr>
            <w:r w:rsidRPr="00451661">
              <w:t>Stat. Berechnung</w:t>
            </w:r>
          </w:p>
          <w:p w:rsidR="008A5D7D" w:rsidRPr="00451661" w:rsidRDefault="008A5D7D" w:rsidP="00451661">
            <w:pPr>
              <w:pStyle w:val="Tabellenaufzhlungklein"/>
            </w:pPr>
            <w:r>
              <w:t>Pläne</w:t>
            </w:r>
          </w:p>
        </w:tc>
        <w:tc>
          <w:tcPr>
            <w:tcW w:w="3402" w:type="dxa"/>
          </w:tcPr>
          <w:p w:rsidR="00CF3EC4" w:rsidRDefault="00451661" w:rsidP="00FE30CE">
            <w:pPr>
              <w:pStyle w:val="Tabellentextklein"/>
            </w:pPr>
            <w:r>
              <w:t>Gemäss Norm SIA 261, Art. 16:</w:t>
            </w:r>
          </w:p>
          <w:p w:rsidR="00E6292E" w:rsidRPr="00451661" w:rsidRDefault="00451661" w:rsidP="0096145A">
            <w:pPr>
              <w:pStyle w:val="Tabellentextklein"/>
            </w:pPr>
            <w:r>
              <w:t>Zone 2, BWK II, Baugrundklasse</w:t>
            </w:r>
            <w:r w:rsidR="0096145A">
              <w:t xml:space="preserve">, </w:t>
            </w:r>
            <w:r w:rsidR="0096145A" w:rsidRPr="0096145A">
              <w:rPr>
                <w:color w:val="00B050"/>
              </w:rPr>
              <w:t xml:space="preserve">Mikrozone </w:t>
            </w:r>
            <w:r w:rsidR="0096145A">
              <w:t>….</w:t>
            </w:r>
          </w:p>
        </w:tc>
      </w:tr>
      <w:tr w:rsidR="00CF3EC4" w:rsidTr="00CF3EC4">
        <w:tc>
          <w:tcPr>
            <w:tcW w:w="1418" w:type="dxa"/>
          </w:tcPr>
          <w:p w:rsidR="00CF3EC4" w:rsidRDefault="00CF3EC4" w:rsidP="00FE30CE">
            <w:pPr>
              <w:pStyle w:val="Tabellentextklein"/>
            </w:pPr>
            <w:r>
              <w:t>…</w:t>
            </w:r>
          </w:p>
        </w:tc>
        <w:tc>
          <w:tcPr>
            <w:tcW w:w="2325" w:type="dxa"/>
          </w:tcPr>
          <w:p w:rsidR="00CF3EC4" w:rsidRDefault="00CF3EC4" w:rsidP="00FE30CE">
            <w:pPr>
              <w:pStyle w:val="Tabellenaufzhlungklein"/>
            </w:pPr>
            <w:r>
              <w:t>…</w:t>
            </w:r>
          </w:p>
        </w:tc>
        <w:tc>
          <w:tcPr>
            <w:tcW w:w="1928" w:type="dxa"/>
          </w:tcPr>
          <w:p w:rsidR="00CF3EC4" w:rsidRDefault="00CF3EC4" w:rsidP="00FE30CE">
            <w:pPr>
              <w:pStyle w:val="Tabellenaufzhlungklein"/>
            </w:pPr>
            <w:r>
              <w:t>…</w:t>
            </w:r>
          </w:p>
        </w:tc>
        <w:tc>
          <w:tcPr>
            <w:tcW w:w="3402" w:type="dxa"/>
          </w:tcPr>
          <w:p w:rsidR="00CF3EC4" w:rsidRDefault="00CF3EC4" w:rsidP="00FE30CE">
            <w:pPr>
              <w:pStyle w:val="Tabellentextklein"/>
            </w:pPr>
            <w:r>
              <w:t>…</w:t>
            </w:r>
          </w:p>
        </w:tc>
      </w:tr>
    </w:tbl>
    <w:p w:rsidR="00957B22" w:rsidRDefault="00957B22" w:rsidP="00BB2F77"/>
    <w:p w:rsidR="006E270D" w:rsidRDefault="006E270D" w:rsidP="001C5432">
      <w:pPr>
        <w:pStyle w:val="berschrift2"/>
      </w:pPr>
      <w:bookmarkStart w:id="31" w:name="_Toc527834003"/>
      <w:r>
        <w:t>Gefährdungsbilder</w:t>
      </w:r>
      <w:r w:rsidR="00C10CD0">
        <w:t xml:space="preserve"> und Bemessungssituationen</w:t>
      </w:r>
      <w:bookmarkEnd w:id="31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74088D" w:rsidRPr="00A87720" w:rsidTr="00FE30CE">
        <w:tc>
          <w:tcPr>
            <w:tcW w:w="2268" w:type="dxa"/>
          </w:tcPr>
          <w:p w:rsidR="0074088D" w:rsidRPr="00A3461D" w:rsidRDefault="0074088D" w:rsidP="00FE30CE">
            <w:pPr>
              <w:pStyle w:val="Marginalie"/>
            </w:pPr>
            <w:r>
              <w:t>Allgemein</w:t>
            </w:r>
          </w:p>
        </w:tc>
        <w:tc>
          <w:tcPr>
            <w:tcW w:w="6804" w:type="dxa"/>
          </w:tcPr>
          <w:p w:rsidR="0074088D" w:rsidRDefault="0074088D" w:rsidP="00C10CD0">
            <w:pPr>
              <w:pStyle w:val="TabellentextBlocksatz"/>
            </w:pPr>
            <w:r>
              <w:t>Gefährdungsbilder zeigen mögliche kritische Situationen von unter</w:t>
            </w:r>
            <w:r>
              <w:softHyphen/>
              <w:t xml:space="preserve">schiedlichen physikalischen Einwirkungen auf, welche zum Versagen </w:t>
            </w:r>
            <w:r>
              <w:lastRenderedPageBreak/>
              <w:t xml:space="preserve">des Bauwerks führen können. In der daraus entstehenden </w:t>
            </w:r>
            <w:r w:rsidR="00224F47">
              <w:t>Bemessungssituation</w:t>
            </w:r>
            <w:r>
              <w:t xml:space="preserve"> werden jeweils pro Gefährdungsbild mögliche Kombi</w:t>
            </w:r>
            <w:r>
              <w:softHyphen/>
              <w:t>nationen und Anordnungen von Einwirkungen mit unterschiedlicher Gewichtung (Leitgefahr, Begleitumstände) zu kritischen Lastfällen zu</w:t>
            </w:r>
            <w:r>
              <w:softHyphen/>
              <w:t>sammengestellt. Die Gefährdungsbilder</w:t>
            </w:r>
            <w:r w:rsidR="00C10CD0">
              <w:t xml:space="preserve"> resp. </w:t>
            </w:r>
            <w:r w:rsidR="00224F47">
              <w:t>Bemessungssituationen</w:t>
            </w:r>
            <w:r>
              <w:t xml:space="preserve"> stellen die Basis für die Nach</w:t>
            </w:r>
            <w:r>
              <w:softHyphen/>
              <w:t xml:space="preserve">weise der Tragsicherheit </w:t>
            </w:r>
            <w:r w:rsidR="00C10CD0">
              <w:t>resp.</w:t>
            </w:r>
            <w:r>
              <w:t xml:space="preserve"> Gebrauchstauglichkeit dar.</w:t>
            </w:r>
          </w:p>
        </w:tc>
      </w:tr>
      <w:tr w:rsidR="00EB748F" w:rsidRPr="00A87720" w:rsidTr="00FE30CE">
        <w:tc>
          <w:tcPr>
            <w:tcW w:w="2268" w:type="dxa"/>
          </w:tcPr>
          <w:p w:rsidR="00EB748F" w:rsidRDefault="00EB748F" w:rsidP="00FE30CE">
            <w:pPr>
              <w:pStyle w:val="Marginalie"/>
            </w:pPr>
            <w:r>
              <w:lastRenderedPageBreak/>
              <w:t>Lastfaktoren</w:t>
            </w:r>
          </w:p>
        </w:tc>
        <w:tc>
          <w:tcPr>
            <w:tcW w:w="6804" w:type="dxa"/>
          </w:tcPr>
          <w:p w:rsidR="00EB748F" w:rsidRDefault="00EB748F" w:rsidP="00EB748F">
            <w:pPr>
              <w:pStyle w:val="TabellentextBlocksatz"/>
            </w:pPr>
            <w:r>
              <w:t xml:space="preserve">Die Lastfaktoren gelten grundsätzlich gem. SIA 260 Tabelle 1. </w:t>
            </w:r>
            <w:r>
              <w:br/>
              <w:t xml:space="preserve">Für GZ 1 und 2 ist die Leiteinwirkung im allgemeinen </w:t>
            </w:r>
            <w:r w:rsidRPr="00EB748F">
              <w:rPr>
                <w:rFonts w:ascii="Symbol" w:hAnsi="Symbol"/>
              </w:rPr>
              <w:t></w:t>
            </w:r>
            <w:r w:rsidRPr="00EB748F">
              <w:rPr>
                <w:vertAlign w:val="subscript"/>
              </w:rPr>
              <w:t>Q</w:t>
            </w:r>
            <w:r>
              <w:t xml:space="preserve"> = 1.5.</w:t>
            </w:r>
            <w:r>
              <w:br/>
              <w:t xml:space="preserve">Die Lastfaktoren (GZ 2) der ständigen Lasten betragen </w:t>
            </w:r>
            <w:r>
              <w:rPr>
                <w:rFonts w:ascii="Symbol" w:hAnsi="Symbol"/>
              </w:rPr>
              <w:t></w:t>
            </w:r>
            <w:proofErr w:type="spellStart"/>
            <w:r w:rsidRPr="00EB748F">
              <w:rPr>
                <w:vertAlign w:val="subscript"/>
              </w:rPr>
              <w:t>G,sup</w:t>
            </w:r>
            <w:proofErr w:type="spellEnd"/>
            <w:r>
              <w:t xml:space="preserve"> = 1.35 resp. </w:t>
            </w:r>
            <w:r>
              <w:rPr>
                <w:rFonts w:ascii="Symbol" w:hAnsi="Symbol"/>
              </w:rPr>
              <w:t></w:t>
            </w:r>
            <w:proofErr w:type="spellStart"/>
            <w:r w:rsidRPr="00EB748F">
              <w:rPr>
                <w:vertAlign w:val="subscript"/>
              </w:rPr>
              <w:t>G,</w:t>
            </w:r>
            <w:r>
              <w:rPr>
                <w:vertAlign w:val="subscript"/>
              </w:rPr>
              <w:t>inf</w:t>
            </w:r>
            <w:proofErr w:type="spellEnd"/>
            <w:r>
              <w:t xml:space="preserve"> = 0.8</w:t>
            </w:r>
            <w:r w:rsidR="003A2C09">
              <w:t xml:space="preserve"> (Ausnahme: SIA 267 Ziff. 8.5.2.4)</w:t>
            </w:r>
            <w:r>
              <w:t>.</w:t>
            </w:r>
            <w:r w:rsidR="00032905">
              <w:t xml:space="preserve"> Die restlichen Lastfaktoren sind der Norm zu entnehmen resp. in der Statik festgehalten.</w:t>
            </w:r>
          </w:p>
        </w:tc>
      </w:tr>
    </w:tbl>
    <w:p w:rsidR="00957B22" w:rsidRDefault="00957B22" w:rsidP="00957B22"/>
    <w:p w:rsidR="006E270D" w:rsidRDefault="006E270D" w:rsidP="001C5432">
      <w:pPr>
        <w:pStyle w:val="berschrift3"/>
      </w:pPr>
      <w:bookmarkStart w:id="32" w:name="_Toc527834004"/>
      <w:r>
        <w:t>Tragsicherheit</w:t>
      </w:r>
      <w:bookmarkEnd w:id="32"/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6"/>
        <w:gridCol w:w="2268"/>
        <w:gridCol w:w="2268"/>
        <w:gridCol w:w="2268"/>
      </w:tblGrid>
      <w:tr w:rsidR="008A5D7D" w:rsidRPr="008A5D7D" w:rsidTr="00EB748F">
        <w:trPr>
          <w:tblHeader/>
        </w:trPr>
        <w:tc>
          <w:tcPr>
            <w:tcW w:w="2268" w:type="dxa"/>
            <w:shd w:val="clear" w:color="auto" w:fill="D9D9D9" w:themeFill="background1" w:themeFillShade="D9"/>
          </w:tcPr>
          <w:p w:rsidR="008A5D7D" w:rsidRPr="008A5D7D" w:rsidRDefault="008A5D7D" w:rsidP="008A5D7D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Ständige Einwirkung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8A5D7D" w:rsidRPr="008A5D7D" w:rsidRDefault="008A5D7D" w:rsidP="008A5D7D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GEFÄHRDUNGSBILD</w:t>
            </w:r>
          </w:p>
          <w:p w:rsidR="008A5D7D" w:rsidRPr="008A5D7D" w:rsidRDefault="008A5D7D" w:rsidP="008A5D7D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Lastfall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8A5D7D" w:rsidRPr="008A5D7D" w:rsidRDefault="00032905" w:rsidP="008A5D7D">
            <w:pPr>
              <w:pStyle w:val="Tabellentextklein"/>
              <w:rPr>
                <w:b/>
              </w:rPr>
            </w:pPr>
            <w:r>
              <w:rPr>
                <w:b/>
              </w:rPr>
              <w:t>Leitgefahr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8A5D7D" w:rsidRPr="008A5D7D" w:rsidRDefault="008A5D7D" w:rsidP="00032905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Begleit</w:t>
            </w:r>
            <w:r w:rsidR="00032905">
              <w:rPr>
                <w:b/>
              </w:rPr>
              <w:t>umstände</w:t>
            </w:r>
            <w:r w:rsidRPr="008A5D7D">
              <w:rPr>
                <w:b/>
              </w:rPr>
              <w:t xml:space="preserve"> (Einwirkungsgruppe)</w:t>
            </w:r>
          </w:p>
        </w:tc>
      </w:tr>
      <w:tr w:rsidR="00B8762F" w:rsidTr="00B8762F">
        <w:tc>
          <w:tcPr>
            <w:tcW w:w="2268" w:type="dxa"/>
            <w:vMerge w:val="restart"/>
            <w:shd w:val="clear" w:color="auto" w:fill="FFFFFF" w:themeFill="background1"/>
            <w:vAlign w:val="center"/>
          </w:tcPr>
          <w:p w:rsidR="00B8762F" w:rsidRDefault="00B8762F" w:rsidP="00B8762F">
            <w:pPr>
              <w:pStyle w:val="Tabellenaufzhlungklein"/>
            </w:pPr>
            <w:r>
              <w:t>Eigenlasten und Auf</w:t>
            </w:r>
            <w:r>
              <w:softHyphen/>
              <w:t>lasten</w:t>
            </w:r>
            <w:r>
              <w:br/>
            </w:r>
          </w:p>
          <w:p w:rsidR="00B8762F" w:rsidRDefault="00B8762F" w:rsidP="00B8762F">
            <w:pPr>
              <w:pStyle w:val="Tabellenaufzhlungklein"/>
            </w:pPr>
            <w:r>
              <w:t>Vorspannung</w:t>
            </w:r>
            <w:r>
              <w:br/>
            </w:r>
          </w:p>
          <w:p w:rsidR="00B8762F" w:rsidRDefault="00B8762F" w:rsidP="00B8762F">
            <w:pPr>
              <w:pStyle w:val="Tabellenaufzhlungklein"/>
            </w:pPr>
            <w:r>
              <w:t>Erd</w:t>
            </w:r>
            <w:r>
              <w:softHyphen/>
              <w:t>druck</w:t>
            </w:r>
          </w:p>
        </w:tc>
        <w:tc>
          <w:tcPr>
            <w:tcW w:w="6804" w:type="dxa"/>
            <w:gridSpan w:val="3"/>
            <w:shd w:val="clear" w:color="auto" w:fill="F2F2F2" w:themeFill="background1" w:themeFillShade="F2"/>
            <w:vAlign w:val="center"/>
          </w:tcPr>
          <w:p w:rsidR="00B8762F" w:rsidRDefault="00B8762F" w:rsidP="00653366">
            <w:pPr>
              <w:pStyle w:val="Tabellentextklein"/>
            </w:pPr>
            <w:r>
              <w:t>VERSAGEN UNTER NUTZLASTEN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Strassenverkehr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Strassenlasten (LM 1)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Wind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Strassenverkehr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Strassenlasten (LM 1)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Temperatur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Schwertransport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Schwertransport gem. Lastersatzschema TBA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Verkehr gem. Merkblatt TBA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6804" w:type="dxa"/>
            <w:gridSpan w:val="3"/>
            <w:shd w:val="clear" w:color="auto" w:fill="F2F2F2" w:themeFill="background1" w:themeFillShade="F2"/>
            <w:vAlign w:val="center"/>
          </w:tcPr>
          <w:p w:rsidR="00B8762F" w:rsidRDefault="00B8762F" w:rsidP="00653366">
            <w:pPr>
              <w:pStyle w:val="Tabellentextklein"/>
            </w:pPr>
            <w:r>
              <w:t>VERSAGEN UNTER SETZUNGEN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Setzung Pfeiler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Strassenlasten (LM 1)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Wind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Setzung Widerlager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Strassenlasten (LM 1)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Temperatur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6804" w:type="dxa"/>
            <w:gridSpan w:val="3"/>
            <w:shd w:val="clear" w:color="auto" w:fill="F2F2F2" w:themeFill="background1" w:themeFillShade="F2"/>
            <w:vAlign w:val="center"/>
          </w:tcPr>
          <w:p w:rsidR="00B8762F" w:rsidRDefault="00B8762F" w:rsidP="00653366">
            <w:pPr>
              <w:pStyle w:val="Tabellentextklein"/>
            </w:pPr>
            <w:r>
              <w:t>VERSAGEN UNTER ERDBEBEN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Erdbeben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Bodenbeschleunigung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Temperatureinwirkung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653366">
            <w:pPr>
              <w:pStyle w:val="Tabellentextklein"/>
            </w:pPr>
            <w:r>
              <w:t>…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6804" w:type="dxa"/>
            <w:gridSpan w:val="3"/>
            <w:shd w:val="clear" w:color="auto" w:fill="F2F2F2" w:themeFill="background1" w:themeFillShade="F2"/>
            <w:vAlign w:val="center"/>
          </w:tcPr>
          <w:p w:rsidR="00B8762F" w:rsidRDefault="00B8762F" w:rsidP="00B8762F">
            <w:pPr>
              <w:pStyle w:val="Tabellentextklein"/>
            </w:pPr>
            <w:r>
              <w:t>VERSAGEN UNTER …</w:t>
            </w:r>
          </w:p>
        </w:tc>
      </w:tr>
      <w:tr w:rsidR="00B8762F" w:rsidTr="00B8762F">
        <w:tc>
          <w:tcPr>
            <w:tcW w:w="2268" w:type="dxa"/>
            <w:vMerge/>
            <w:shd w:val="clear" w:color="auto" w:fill="FFFFFF" w:themeFill="background1"/>
            <w:vAlign w:val="center"/>
          </w:tcPr>
          <w:p w:rsidR="00B8762F" w:rsidRDefault="00B8762F" w:rsidP="00653366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B8762F" w:rsidRDefault="00B8762F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B8762F" w:rsidRDefault="00B8762F" w:rsidP="00714548">
            <w:pPr>
              <w:pStyle w:val="Tabellentextklein"/>
            </w:pPr>
            <w:r>
              <w:t>…</w:t>
            </w:r>
          </w:p>
        </w:tc>
      </w:tr>
    </w:tbl>
    <w:p w:rsidR="006E270D" w:rsidRDefault="006E270D" w:rsidP="0074088D"/>
    <w:p w:rsidR="006E270D" w:rsidRDefault="006E270D" w:rsidP="001C5432">
      <w:pPr>
        <w:pStyle w:val="berschrift3"/>
      </w:pPr>
      <w:bookmarkStart w:id="33" w:name="_Toc527834005"/>
      <w:r>
        <w:lastRenderedPageBreak/>
        <w:t>Gebrauchstauglichkeit</w:t>
      </w:r>
      <w:bookmarkEnd w:id="33"/>
    </w:p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7"/>
        <w:gridCol w:w="2268"/>
        <w:gridCol w:w="2268"/>
        <w:gridCol w:w="2267"/>
      </w:tblGrid>
      <w:tr w:rsidR="00FE30CE" w:rsidRPr="008A5D7D" w:rsidTr="00FE30CE">
        <w:trPr>
          <w:tblHeader/>
        </w:trPr>
        <w:tc>
          <w:tcPr>
            <w:tcW w:w="2268" w:type="dxa"/>
            <w:shd w:val="clear" w:color="auto" w:fill="D9D9D9" w:themeFill="background1" w:themeFillShade="D9"/>
          </w:tcPr>
          <w:p w:rsidR="00FE30CE" w:rsidRPr="008A5D7D" w:rsidRDefault="00FE30CE" w:rsidP="00FE30CE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Ständige Einwirkung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E30CE" w:rsidRPr="008A5D7D" w:rsidRDefault="00FE30CE" w:rsidP="00FE30CE">
            <w:pPr>
              <w:pStyle w:val="Tabellentextklein"/>
              <w:rPr>
                <w:b/>
              </w:rPr>
            </w:pPr>
            <w:r>
              <w:rPr>
                <w:b/>
              </w:rPr>
              <w:t>BEMESSUNGS</w:t>
            </w:r>
            <w:r>
              <w:rPr>
                <w:b/>
              </w:rPr>
              <w:softHyphen/>
              <w:t>SITUATION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E30CE" w:rsidRPr="008A5D7D" w:rsidRDefault="00FE30CE" w:rsidP="00FE30CE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Leiteinwirkung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FE30CE" w:rsidRPr="008A5D7D" w:rsidRDefault="00FE30CE" w:rsidP="00FE30CE">
            <w:pPr>
              <w:pStyle w:val="Tabellentextklein"/>
              <w:rPr>
                <w:b/>
              </w:rPr>
            </w:pPr>
            <w:r w:rsidRPr="008A5D7D">
              <w:rPr>
                <w:b/>
              </w:rPr>
              <w:t>Begleiteinwirkungen</w:t>
            </w:r>
          </w:p>
        </w:tc>
      </w:tr>
      <w:tr w:rsidR="00FE30CE" w:rsidTr="00FE30CE">
        <w:trPr>
          <w:tblHeader/>
        </w:trPr>
        <w:tc>
          <w:tcPr>
            <w:tcW w:w="2268" w:type="dxa"/>
            <w:shd w:val="clear" w:color="auto" w:fill="F2F2F2" w:themeFill="background1" w:themeFillShade="F2"/>
            <w:vAlign w:val="center"/>
          </w:tcPr>
          <w:p w:rsidR="00FE30CE" w:rsidRDefault="00FE30CE" w:rsidP="00FE30CE">
            <w:pPr>
              <w:pStyle w:val="Tabellentextklein"/>
            </w:pPr>
          </w:p>
        </w:tc>
        <w:tc>
          <w:tcPr>
            <w:tcW w:w="6804" w:type="dxa"/>
            <w:gridSpan w:val="3"/>
            <w:shd w:val="clear" w:color="auto" w:fill="F2F2F2" w:themeFill="background1" w:themeFillShade="F2"/>
            <w:vAlign w:val="center"/>
          </w:tcPr>
          <w:p w:rsidR="00FE30CE" w:rsidRDefault="00FE30CE" w:rsidP="00FE30CE">
            <w:pPr>
              <w:pStyle w:val="Tabellentextklein"/>
            </w:pPr>
            <w:r>
              <w:t>VERFORMUNGEN DES ÜBERBAUS</w:t>
            </w:r>
          </w:p>
        </w:tc>
      </w:tr>
      <w:tr w:rsidR="004A2258" w:rsidRPr="00FE30CE" w:rsidTr="00FE30CE">
        <w:trPr>
          <w:tblHeader/>
        </w:trPr>
        <w:tc>
          <w:tcPr>
            <w:tcW w:w="2268" w:type="dxa"/>
            <w:vMerge w:val="restart"/>
            <w:vAlign w:val="center"/>
          </w:tcPr>
          <w:p w:rsidR="004A2258" w:rsidRDefault="004A2258" w:rsidP="004A2258">
            <w:pPr>
              <w:pStyle w:val="Tabellenaufzhlungklein"/>
            </w:pPr>
            <w:r w:rsidRPr="004A2258">
              <w:t>Eigenlasten und Auf</w:t>
            </w:r>
            <w:r w:rsidRPr="004A2258">
              <w:softHyphen/>
              <w:t>lasten</w:t>
            </w:r>
            <w:r w:rsidR="00B8762F">
              <w:br/>
            </w:r>
          </w:p>
          <w:p w:rsidR="004A2258" w:rsidRPr="004A2258" w:rsidRDefault="004A2258" w:rsidP="004A2258">
            <w:pPr>
              <w:pStyle w:val="Tabellenaufzhlungklein"/>
            </w:pPr>
            <w:r w:rsidRPr="004A2258">
              <w:t>Vorspannung</w:t>
            </w:r>
            <w:r w:rsidR="00B8762F">
              <w:br/>
            </w:r>
          </w:p>
          <w:p w:rsidR="004A2258" w:rsidRDefault="004A2258" w:rsidP="004A2258">
            <w:pPr>
              <w:pStyle w:val="Tabellenaufzhlungklein"/>
            </w:pPr>
            <w:r w:rsidRPr="004A2258">
              <w:t>Erd</w:t>
            </w:r>
            <w:r w:rsidRPr="004A2258">
              <w:softHyphen/>
              <w:t>druck</w:t>
            </w:r>
            <w:r w:rsidR="00B8762F">
              <w:br/>
            </w:r>
          </w:p>
          <w:p w:rsidR="004A2258" w:rsidRPr="00FE30CE" w:rsidRDefault="004A2258" w:rsidP="004A2258">
            <w:pPr>
              <w:pStyle w:val="Tabellenaufzhlungklein"/>
              <w:rPr>
                <w:b/>
              </w:rPr>
            </w:pPr>
            <w:r w:rsidRPr="004A2258">
              <w:t>Schwinden und Kriechen</w:t>
            </w:r>
          </w:p>
        </w:tc>
        <w:tc>
          <w:tcPr>
            <w:tcW w:w="2268" w:type="dxa"/>
            <w:vAlign w:val="center"/>
          </w:tcPr>
          <w:p w:rsidR="004A2258" w:rsidRPr="00FE30CE" w:rsidRDefault="004A2258" w:rsidP="00FE30CE">
            <w:pPr>
              <w:pStyle w:val="Tabellentextklein"/>
              <w:rPr>
                <w:b/>
              </w:rPr>
            </w:pPr>
            <w:r w:rsidRPr="00FE30CE">
              <w:rPr>
                <w:b/>
              </w:rPr>
              <w:t>Häufige Lastfälle</w:t>
            </w:r>
          </w:p>
        </w:tc>
        <w:tc>
          <w:tcPr>
            <w:tcW w:w="2268" w:type="dxa"/>
            <w:vAlign w:val="center"/>
          </w:tcPr>
          <w:p w:rsidR="004A2258" w:rsidRPr="00FE30CE" w:rsidRDefault="004A2258" w:rsidP="00EA30CB">
            <w:pPr>
              <w:pStyle w:val="Tabellentextklein"/>
              <w:rPr>
                <w:b/>
              </w:rPr>
            </w:pPr>
            <w:r>
              <w:rPr>
                <w:rFonts w:ascii="Symbol" w:hAnsi="Symbol"/>
                <w:b/>
              </w:rPr>
              <w:t></w:t>
            </w:r>
            <w:r w:rsidRPr="00FE30CE">
              <w:rPr>
                <w:b/>
                <w:vertAlign w:val="subscript"/>
              </w:rPr>
              <w:t>11</w:t>
            </w:r>
            <w:r>
              <w:rPr>
                <w:b/>
              </w:rPr>
              <w:t xml:space="preserve"> </w:t>
            </w:r>
            <w:r w:rsidRPr="00EA30CB">
              <w:rPr>
                <w:rFonts w:cs="Arial"/>
              </w:rPr>
              <w:t>•</w:t>
            </w:r>
            <w:r>
              <w:rPr>
                <w:b/>
              </w:rPr>
              <w:t xml:space="preserve"> Q</w:t>
            </w:r>
            <w:r w:rsidRPr="00FE30CE">
              <w:rPr>
                <w:b/>
                <w:vertAlign w:val="subscript"/>
              </w:rPr>
              <w:t>k1</w:t>
            </w:r>
          </w:p>
        </w:tc>
        <w:tc>
          <w:tcPr>
            <w:tcW w:w="2268" w:type="dxa"/>
            <w:vAlign w:val="center"/>
          </w:tcPr>
          <w:p w:rsidR="004A2258" w:rsidRPr="00FE30CE" w:rsidRDefault="004A2258" w:rsidP="00EA30CB">
            <w:pPr>
              <w:pStyle w:val="Tabellentextklein"/>
              <w:rPr>
                <w:b/>
              </w:rPr>
            </w:pPr>
            <w:r>
              <w:rPr>
                <w:rFonts w:ascii="Symbol" w:hAnsi="Symbol"/>
                <w:b/>
              </w:rPr>
              <w:t></w:t>
            </w:r>
            <w:r>
              <w:rPr>
                <w:b/>
                <w:vertAlign w:val="subscript"/>
              </w:rPr>
              <w:t>2i</w:t>
            </w:r>
            <w:r>
              <w:rPr>
                <w:b/>
              </w:rPr>
              <w:t xml:space="preserve"> </w:t>
            </w:r>
            <w:r w:rsidRPr="00EA30CB">
              <w:rPr>
                <w:rFonts w:cs="Arial"/>
              </w:rPr>
              <w:t>•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</w:t>
            </w:r>
            <w:r w:rsidRPr="00FE30CE">
              <w:rPr>
                <w:b/>
                <w:vertAlign w:val="subscript"/>
              </w:rPr>
              <w:t>k</w:t>
            </w:r>
            <w:r>
              <w:rPr>
                <w:b/>
                <w:vertAlign w:val="subscript"/>
              </w:rPr>
              <w:t>i</w:t>
            </w:r>
            <w:proofErr w:type="spellEnd"/>
          </w:p>
        </w:tc>
      </w:tr>
      <w:tr w:rsidR="004A2258" w:rsidTr="00FE30CE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FE30CE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Strassenverkehr</w:t>
            </w: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Strassenlasten (LM 1)</w:t>
            </w: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Temperatur</w:t>
            </w:r>
          </w:p>
        </w:tc>
      </w:tr>
      <w:tr w:rsidR="004A2258" w:rsidTr="00FE30CE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FE30CE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…</w:t>
            </w:r>
          </w:p>
        </w:tc>
      </w:tr>
      <w:tr w:rsidR="004A2258" w:rsidRPr="00FE30CE" w:rsidTr="00032905">
        <w:trPr>
          <w:tblHeader/>
        </w:trPr>
        <w:tc>
          <w:tcPr>
            <w:tcW w:w="2268" w:type="dxa"/>
            <w:vMerge/>
            <w:vAlign w:val="center"/>
          </w:tcPr>
          <w:p w:rsidR="004A2258" w:rsidRPr="00FE30CE" w:rsidRDefault="004A2258" w:rsidP="00032905">
            <w:pPr>
              <w:pStyle w:val="Tabellentextklein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4A2258" w:rsidRPr="00FE30CE" w:rsidRDefault="004A2258" w:rsidP="00032905">
            <w:pPr>
              <w:pStyle w:val="Tabellentextklein"/>
              <w:rPr>
                <w:b/>
              </w:rPr>
            </w:pPr>
            <w:r>
              <w:rPr>
                <w:b/>
              </w:rPr>
              <w:t>Seltene</w:t>
            </w:r>
            <w:r w:rsidRPr="00FE30CE">
              <w:rPr>
                <w:b/>
              </w:rPr>
              <w:t xml:space="preserve"> Lastfälle</w:t>
            </w:r>
          </w:p>
        </w:tc>
        <w:tc>
          <w:tcPr>
            <w:tcW w:w="2268" w:type="dxa"/>
            <w:vAlign w:val="center"/>
          </w:tcPr>
          <w:p w:rsidR="004A2258" w:rsidRPr="00FE30CE" w:rsidRDefault="004A2258" w:rsidP="00EA30CB">
            <w:pPr>
              <w:pStyle w:val="Tabellentextklein"/>
              <w:rPr>
                <w:b/>
              </w:rPr>
            </w:pPr>
            <w:r>
              <w:rPr>
                <w:rFonts w:ascii="Symbol" w:hAnsi="Symbol"/>
                <w:b/>
              </w:rPr>
              <w:t></w:t>
            </w:r>
            <w:r>
              <w:rPr>
                <w:b/>
                <w:vertAlign w:val="subscript"/>
              </w:rPr>
              <w:t>F</w:t>
            </w:r>
            <w:r>
              <w:rPr>
                <w:b/>
              </w:rPr>
              <w:t xml:space="preserve"> </w:t>
            </w:r>
            <w:r w:rsidRPr="00EA30CB">
              <w:rPr>
                <w:rFonts w:cs="Arial"/>
              </w:rPr>
              <w:t>•</w:t>
            </w:r>
            <w:r>
              <w:rPr>
                <w:b/>
              </w:rPr>
              <w:t xml:space="preserve"> Q</w:t>
            </w:r>
            <w:r w:rsidRPr="00FE30CE">
              <w:rPr>
                <w:b/>
                <w:vertAlign w:val="subscript"/>
              </w:rPr>
              <w:t>k1</w:t>
            </w:r>
          </w:p>
        </w:tc>
        <w:tc>
          <w:tcPr>
            <w:tcW w:w="2268" w:type="dxa"/>
            <w:vAlign w:val="center"/>
          </w:tcPr>
          <w:p w:rsidR="004A2258" w:rsidRPr="00FE30CE" w:rsidRDefault="004A2258" w:rsidP="00032905">
            <w:pPr>
              <w:pStyle w:val="Tabellentextklein"/>
              <w:rPr>
                <w:b/>
              </w:rPr>
            </w:pPr>
            <w:r>
              <w:rPr>
                <w:rFonts w:ascii="Symbol" w:hAnsi="Symbol"/>
                <w:b/>
              </w:rPr>
              <w:t></w:t>
            </w:r>
            <w:r>
              <w:rPr>
                <w:b/>
                <w:vertAlign w:val="subscript"/>
              </w:rPr>
              <w:t>0i</w:t>
            </w:r>
            <w:r>
              <w:rPr>
                <w:b/>
              </w:rPr>
              <w:t xml:space="preserve"> </w:t>
            </w:r>
            <w:r w:rsidRPr="00EA30CB">
              <w:rPr>
                <w:rFonts w:cs="Arial"/>
              </w:rPr>
              <w:t>•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</w:t>
            </w:r>
            <w:r w:rsidRPr="00FE30CE">
              <w:rPr>
                <w:b/>
                <w:vertAlign w:val="subscript"/>
              </w:rPr>
              <w:t>k</w:t>
            </w:r>
            <w:r>
              <w:rPr>
                <w:b/>
                <w:vertAlign w:val="subscript"/>
              </w:rPr>
              <w:t>i</w:t>
            </w:r>
            <w:proofErr w:type="spellEnd"/>
          </w:p>
        </w:tc>
      </w:tr>
      <w:tr w:rsidR="004A2258" w:rsidTr="00FE30CE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FE30CE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Strassenverkehr</w:t>
            </w: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Strassenlasten (LM 1)</w:t>
            </w:r>
          </w:p>
        </w:tc>
        <w:tc>
          <w:tcPr>
            <w:tcW w:w="2268" w:type="dxa"/>
            <w:vAlign w:val="center"/>
          </w:tcPr>
          <w:p w:rsidR="004A2258" w:rsidRDefault="004A2258" w:rsidP="00FE30CE">
            <w:pPr>
              <w:pStyle w:val="Tabellentextklein"/>
            </w:pPr>
            <w:r>
              <w:t>Wind</w:t>
            </w:r>
          </w:p>
        </w:tc>
      </w:tr>
      <w:tr w:rsidR="004A2258" w:rsidTr="00FE30CE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032905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Schwertransport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Schwertransport gem. Lastersatzschema TBA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Verkehr gem. Merkblatt TBA</w:t>
            </w:r>
          </w:p>
        </w:tc>
      </w:tr>
      <w:tr w:rsidR="004A2258" w:rsidTr="00FE30CE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032905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…</w:t>
            </w:r>
          </w:p>
        </w:tc>
      </w:tr>
      <w:tr w:rsidR="004A2258" w:rsidRPr="00FE30CE" w:rsidTr="00032905">
        <w:trPr>
          <w:tblHeader/>
        </w:trPr>
        <w:tc>
          <w:tcPr>
            <w:tcW w:w="2268" w:type="dxa"/>
            <w:vMerge/>
            <w:vAlign w:val="center"/>
          </w:tcPr>
          <w:p w:rsidR="004A2258" w:rsidRPr="00FE30CE" w:rsidRDefault="004A2258" w:rsidP="00032905">
            <w:pPr>
              <w:pStyle w:val="Tabellentextklein"/>
              <w:rPr>
                <w:b/>
              </w:rPr>
            </w:pPr>
          </w:p>
        </w:tc>
        <w:tc>
          <w:tcPr>
            <w:tcW w:w="2268" w:type="dxa"/>
            <w:vAlign w:val="center"/>
          </w:tcPr>
          <w:p w:rsidR="004A2258" w:rsidRPr="00FE30CE" w:rsidRDefault="004A2258" w:rsidP="00032905">
            <w:pPr>
              <w:pStyle w:val="Tabellentextklein"/>
              <w:rPr>
                <w:b/>
              </w:rPr>
            </w:pPr>
            <w:r>
              <w:rPr>
                <w:b/>
              </w:rPr>
              <w:t xml:space="preserve">Quasi-ständige </w:t>
            </w:r>
            <w:proofErr w:type="spellStart"/>
            <w:r>
              <w:rPr>
                <w:b/>
              </w:rPr>
              <w:t>Lastf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2268" w:type="dxa"/>
            <w:vAlign w:val="center"/>
          </w:tcPr>
          <w:p w:rsidR="004A2258" w:rsidRPr="00FE30CE" w:rsidRDefault="004A2258" w:rsidP="00032905">
            <w:pPr>
              <w:pStyle w:val="Tabellentextklein"/>
              <w:rPr>
                <w:b/>
              </w:rPr>
            </w:pPr>
            <w:r>
              <w:rPr>
                <w:rFonts w:ascii="Symbol" w:hAnsi="Symbol"/>
                <w:b/>
              </w:rPr>
              <w:t></w:t>
            </w:r>
            <w:r>
              <w:rPr>
                <w:b/>
                <w:vertAlign w:val="subscript"/>
              </w:rPr>
              <w:t>2i</w:t>
            </w:r>
            <w:r>
              <w:rPr>
                <w:b/>
              </w:rPr>
              <w:t xml:space="preserve"> </w:t>
            </w:r>
            <w:r w:rsidRPr="00EA30CB">
              <w:rPr>
                <w:rFonts w:cs="Arial"/>
              </w:rPr>
              <w:t>•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Q</w:t>
            </w:r>
            <w:r w:rsidRPr="00FE30CE">
              <w:rPr>
                <w:b/>
                <w:vertAlign w:val="subscript"/>
              </w:rPr>
              <w:t>k</w:t>
            </w:r>
            <w:r>
              <w:rPr>
                <w:b/>
                <w:vertAlign w:val="subscript"/>
              </w:rPr>
              <w:t>i</w:t>
            </w:r>
            <w:proofErr w:type="spellEnd"/>
          </w:p>
        </w:tc>
        <w:tc>
          <w:tcPr>
            <w:tcW w:w="2268" w:type="dxa"/>
            <w:vAlign w:val="center"/>
          </w:tcPr>
          <w:p w:rsidR="004A2258" w:rsidRPr="00032905" w:rsidRDefault="004A2258" w:rsidP="00032905">
            <w:pPr>
              <w:pStyle w:val="Tabellentextklein"/>
              <w:rPr>
                <w:rFonts w:asciiTheme="minorHAnsi" w:hAnsiTheme="minorHAnsi" w:cstheme="minorHAnsi"/>
                <w:b/>
              </w:rPr>
            </w:pPr>
            <w:r w:rsidRPr="00032905">
              <w:rPr>
                <w:rFonts w:asciiTheme="minorHAnsi" w:hAnsiTheme="minorHAnsi" w:cstheme="minorHAnsi"/>
                <w:b/>
              </w:rPr>
              <w:t>-</w:t>
            </w:r>
          </w:p>
        </w:tc>
      </w:tr>
      <w:tr w:rsidR="004A2258" w:rsidTr="00032905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032905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 xml:space="preserve">Setzung / </w:t>
            </w:r>
            <w:proofErr w:type="spellStart"/>
            <w:r>
              <w:t>Verkippung</w:t>
            </w:r>
            <w:proofErr w:type="spellEnd"/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Quasi-ständiger Wert der veränderlichen Ein</w:t>
            </w:r>
            <w:r>
              <w:softHyphen/>
              <w:t>wirkung i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</w:p>
        </w:tc>
      </w:tr>
      <w:tr w:rsidR="004A2258" w:rsidTr="00032905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032905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Temperatur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Temperatur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</w:p>
        </w:tc>
      </w:tr>
      <w:tr w:rsidR="004A2258" w:rsidTr="00FE30CE">
        <w:trPr>
          <w:tblHeader/>
        </w:trPr>
        <w:tc>
          <w:tcPr>
            <w:tcW w:w="2268" w:type="dxa"/>
            <w:vMerge/>
            <w:vAlign w:val="center"/>
          </w:tcPr>
          <w:p w:rsidR="004A2258" w:rsidRDefault="004A2258" w:rsidP="00032905">
            <w:pPr>
              <w:pStyle w:val="Tabellentextklein"/>
            </w:pP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  <w:vAlign w:val="center"/>
          </w:tcPr>
          <w:p w:rsidR="004A2258" w:rsidRDefault="004A2258" w:rsidP="00032905">
            <w:pPr>
              <w:pStyle w:val="Tabellentextklein"/>
            </w:pPr>
          </w:p>
        </w:tc>
      </w:tr>
    </w:tbl>
    <w:p w:rsidR="00957B22" w:rsidRDefault="00957B22" w:rsidP="0074088D"/>
    <w:p w:rsidR="005A0821" w:rsidRPr="00DC48A4" w:rsidRDefault="005A0821" w:rsidP="00DC48A4">
      <w:pPr>
        <w:pStyle w:val="berschrift2"/>
      </w:pPr>
      <w:bookmarkStart w:id="34" w:name="_Toc527834006"/>
      <w:r w:rsidRPr="00DC48A4">
        <w:t>Anforderungen Tragsicherheit</w:t>
      </w:r>
      <w:bookmarkEnd w:id="34"/>
    </w:p>
    <w:tbl>
      <w:tblPr>
        <w:tblStyle w:val="Tabellenraster1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5A0821" w:rsidRPr="007F1EEF" w:rsidTr="00224F47">
        <w:tc>
          <w:tcPr>
            <w:tcW w:w="2268" w:type="dxa"/>
          </w:tcPr>
          <w:p w:rsidR="005A0821" w:rsidRPr="007F1EEF" w:rsidRDefault="005A0821" w:rsidP="00D35739">
            <w:pPr>
              <w:pStyle w:val="Marginalie"/>
            </w:pPr>
            <w:r w:rsidRPr="007F1EEF">
              <w:t>Allgemein</w:t>
            </w:r>
          </w:p>
        </w:tc>
        <w:tc>
          <w:tcPr>
            <w:tcW w:w="6804" w:type="dxa"/>
          </w:tcPr>
          <w:p w:rsidR="005A0821" w:rsidRPr="007F1EEF" w:rsidRDefault="005A0821" w:rsidP="00D35739">
            <w:pPr>
              <w:pStyle w:val="TabellentextBlocksatz"/>
            </w:pPr>
            <w:r>
              <w:t>Die</w:t>
            </w:r>
            <w:r w:rsidRPr="007F1EEF">
              <w:t xml:space="preserve"> Gewährleistung der </w:t>
            </w:r>
            <w:r>
              <w:t>Tragsicherheit</w:t>
            </w:r>
            <w:r w:rsidRPr="007F1EEF">
              <w:t xml:space="preserve"> </w:t>
            </w:r>
            <w:r>
              <w:t>wird</w:t>
            </w:r>
            <w:r w:rsidRPr="007F1EEF">
              <w:t xml:space="preserve"> vor allem </w:t>
            </w:r>
            <w:r>
              <w:t xml:space="preserve">durch die normgemässe Berechnung und Bemessung sowie durch </w:t>
            </w:r>
            <w:r w:rsidRPr="007F1EEF">
              <w:t xml:space="preserve">die konstruktive Durchbildung des Tragwerks </w:t>
            </w:r>
            <w:r>
              <w:t>gewährleistet.</w:t>
            </w:r>
          </w:p>
        </w:tc>
      </w:tr>
    </w:tbl>
    <w:p w:rsidR="005A0821" w:rsidRPr="007F1EEF" w:rsidRDefault="005A0821" w:rsidP="005A0821"/>
    <w:tbl>
      <w:tblPr>
        <w:tblStyle w:val="Tabellenraster1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7"/>
        <w:gridCol w:w="2268"/>
        <w:gridCol w:w="2267"/>
        <w:gridCol w:w="2268"/>
      </w:tblGrid>
      <w:tr w:rsidR="005A0821" w:rsidRPr="007F1EEF" w:rsidTr="00224F47">
        <w:trPr>
          <w:tblHeader/>
        </w:trPr>
        <w:tc>
          <w:tcPr>
            <w:tcW w:w="2268" w:type="dxa"/>
            <w:shd w:val="clear" w:color="auto" w:fill="D9D9D9" w:themeFill="background1" w:themeFillShade="D9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b/>
                <w:sz w:val="20"/>
              </w:rPr>
            </w:pPr>
            <w:r w:rsidRPr="007F1EEF">
              <w:rPr>
                <w:b/>
                <w:sz w:val="20"/>
              </w:rPr>
              <w:t>Anforderungen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b/>
                <w:sz w:val="20"/>
              </w:rPr>
            </w:pPr>
            <w:r w:rsidRPr="007F1EEF">
              <w:rPr>
                <w:b/>
                <w:sz w:val="20"/>
              </w:rPr>
              <w:t>Massnahmen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b/>
                <w:sz w:val="20"/>
              </w:rPr>
            </w:pPr>
            <w:r w:rsidRPr="007F1EEF">
              <w:rPr>
                <w:b/>
                <w:sz w:val="20"/>
              </w:rPr>
              <w:t>Weiterbearbeitung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b/>
                <w:sz w:val="20"/>
              </w:rPr>
            </w:pPr>
            <w:r w:rsidRPr="007F1EEF">
              <w:rPr>
                <w:b/>
                <w:sz w:val="20"/>
              </w:rPr>
              <w:t xml:space="preserve">Annahmen für </w:t>
            </w:r>
            <w:r w:rsidR="00224F47" w:rsidRPr="007F1EEF">
              <w:rPr>
                <w:b/>
                <w:sz w:val="20"/>
              </w:rPr>
              <w:t>Tragwerksanalyse</w:t>
            </w:r>
            <w:r w:rsidRPr="007F1EEF">
              <w:rPr>
                <w:b/>
                <w:sz w:val="20"/>
              </w:rPr>
              <w:t xml:space="preserve"> und Be</w:t>
            </w:r>
            <w:r w:rsidRPr="007F1EEF">
              <w:rPr>
                <w:b/>
                <w:sz w:val="20"/>
              </w:rPr>
              <w:softHyphen/>
              <w:t>messung</w:t>
            </w:r>
          </w:p>
        </w:tc>
      </w:tr>
      <w:tr w:rsidR="005A0821" w:rsidRPr="007F1EEF" w:rsidTr="00224F47">
        <w:tc>
          <w:tcPr>
            <w:tcW w:w="2268" w:type="dxa"/>
            <w:vMerge w:val="restart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 xml:space="preserve">Ausreichender Tragwerkswiderstand </w:t>
            </w:r>
            <w:r>
              <w:rPr>
                <w:sz w:val="20"/>
              </w:rPr>
              <w:br/>
              <w:t>E</w:t>
            </w:r>
            <w:r w:rsidRPr="00771854">
              <w:rPr>
                <w:sz w:val="20"/>
                <w:vertAlign w:val="subscript"/>
              </w:rPr>
              <w:t>d</w:t>
            </w:r>
            <w:r>
              <w:rPr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>≤</w:t>
            </w: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R</w:t>
            </w:r>
            <w:r w:rsidRPr="00771854">
              <w:rPr>
                <w:sz w:val="20"/>
                <w:vertAlign w:val="subscript"/>
              </w:rPr>
              <w:t>d</w:t>
            </w:r>
            <w:proofErr w:type="spellEnd"/>
          </w:p>
        </w:tc>
        <w:tc>
          <w:tcPr>
            <w:tcW w:w="2268" w:type="dxa"/>
          </w:tcPr>
          <w:p w:rsidR="005A0821" w:rsidRPr="007F1EEF" w:rsidRDefault="005A0821" w:rsidP="007E306F">
            <w:pPr>
              <w:pStyle w:val="Tabellenaufzhlungklein"/>
            </w:pPr>
            <w:r>
              <w:t>Bauteilabmessungen und Bewehrungsgehalt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Statische Bemessung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 w:rsidRPr="00771854">
              <w:rPr>
                <w:sz w:val="20"/>
              </w:rPr>
              <w:t>Tragwerksnormen SIA 260 - 269</w:t>
            </w:r>
          </w:p>
        </w:tc>
      </w:tr>
      <w:tr w:rsidR="005A0821" w:rsidRPr="007F1EEF" w:rsidTr="00224F47">
        <w:tc>
          <w:tcPr>
            <w:tcW w:w="2268" w:type="dxa"/>
            <w:vMerge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</w:p>
        </w:tc>
        <w:tc>
          <w:tcPr>
            <w:tcW w:w="2268" w:type="dxa"/>
          </w:tcPr>
          <w:p w:rsidR="005A0821" w:rsidRPr="007F1EEF" w:rsidRDefault="005A0821" w:rsidP="00D35739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5A0821" w:rsidRPr="007F1EEF" w:rsidTr="00224F47">
        <w:tc>
          <w:tcPr>
            <w:tcW w:w="2268" w:type="dxa"/>
            <w:vMerge w:val="restart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Ausreichender Baugrundwiderstand</w:t>
            </w:r>
          </w:p>
        </w:tc>
        <w:tc>
          <w:tcPr>
            <w:tcW w:w="2268" w:type="dxa"/>
          </w:tcPr>
          <w:p w:rsidR="005A0821" w:rsidRPr="007F1EEF" w:rsidRDefault="005A0821" w:rsidP="007E306F">
            <w:pPr>
              <w:pStyle w:val="Tabellenaufzhlungklein"/>
            </w:pPr>
            <w:r>
              <w:t>Geologische Untersuchung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Statische Bemessung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Kennwerte und Modelle aus geologischem Bericht und SIA 267</w:t>
            </w:r>
          </w:p>
        </w:tc>
      </w:tr>
      <w:tr w:rsidR="005A0821" w:rsidRPr="007F1EEF" w:rsidTr="00224F47">
        <w:tc>
          <w:tcPr>
            <w:tcW w:w="2268" w:type="dxa"/>
            <w:vMerge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</w:p>
        </w:tc>
        <w:tc>
          <w:tcPr>
            <w:tcW w:w="2268" w:type="dxa"/>
          </w:tcPr>
          <w:p w:rsidR="005A0821" w:rsidRPr="007F1EEF" w:rsidRDefault="005A0821" w:rsidP="00D35739">
            <w:pPr>
              <w:pStyle w:val="Tabellenaufzhlungklein"/>
            </w:pPr>
            <w:r w:rsidRPr="007F1EEF">
              <w:t>…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 w:rsidRPr="007F1EEF">
              <w:rPr>
                <w:sz w:val="20"/>
              </w:rPr>
              <w:t>…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 w:rsidRPr="007F1EEF">
              <w:rPr>
                <w:sz w:val="20"/>
              </w:rPr>
              <w:t>…</w:t>
            </w:r>
          </w:p>
        </w:tc>
      </w:tr>
      <w:tr w:rsidR="005A0821" w:rsidRPr="007F1EEF" w:rsidTr="00224F47">
        <w:tc>
          <w:tcPr>
            <w:tcW w:w="2268" w:type="dxa"/>
            <w:vMerge w:val="restart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Hochwasserschutz</w:t>
            </w:r>
          </w:p>
        </w:tc>
        <w:tc>
          <w:tcPr>
            <w:tcW w:w="2268" w:type="dxa"/>
          </w:tcPr>
          <w:p w:rsidR="005A0821" w:rsidRPr="007F1EEF" w:rsidRDefault="005A0821" w:rsidP="007E306F">
            <w:pPr>
              <w:pStyle w:val="Tabellenaufzhlungklein"/>
            </w:pPr>
            <w:r>
              <w:t>Genügend grosses Durchflussprofil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Rücksprache mit Abteilung Wasserbau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>
              <w:rPr>
                <w:sz w:val="20"/>
              </w:rPr>
              <w:t>keine</w:t>
            </w:r>
          </w:p>
        </w:tc>
      </w:tr>
      <w:tr w:rsidR="005A0821" w:rsidRPr="007F1EEF" w:rsidTr="00224F47">
        <w:tc>
          <w:tcPr>
            <w:tcW w:w="2268" w:type="dxa"/>
            <w:vMerge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</w:p>
        </w:tc>
        <w:tc>
          <w:tcPr>
            <w:tcW w:w="2268" w:type="dxa"/>
          </w:tcPr>
          <w:p w:rsidR="005A0821" w:rsidRPr="007F1EEF" w:rsidRDefault="005A0821" w:rsidP="00D35739">
            <w:pPr>
              <w:pStyle w:val="Tabellenaufzhlungklein"/>
            </w:pPr>
            <w:r w:rsidRPr="007F1EEF">
              <w:t>…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 w:rsidRPr="007F1EEF">
              <w:rPr>
                <w:sz w:val="20"/>
              </w:rPr>
              <w:t>…</w:t>
            </w:r>
          </w:p>
        </w:tc>
        <w:tc>
          <w:tcPr>
            <w:tcW w:w="2268" w:type="dxa"/>
          </w:tcPr>
          <w:p w:rsidR="005A0821" w:rsidRPr="007F1EEF" w:rsidRDefault="005A0821" w:rsidP="00224F47">
            <w:pPr>
              <w:tabs>
                <w:tab w:val="left" w:pos="1644"/>
                <w:tab w:val="left" w:pos="2041"/>
                <w:tab w:val="decimal" w:pos="2495"/>
                <w:tab w:val="left" w:pos="2778"/>
              </w:tabs>
              <w:textboxTightWrap w:val="allLines"/>
              <w:rPr>
                <w:sz w:val="20"/>
              </w:rPr>
            </w:pPr>
            <w:r w:rsidRPr="007F1EEF">
              <w:rPr>
                <w:sz w:val="20"/>
              </w:rPr>
              <w:t>…</w:t>
            </w:r>
          </w:p>
        </w:tc>
      </w:tr>
    </w:tbl>
    <w:p w:rsidR="005A0821" w:rsidRDefault="005A0821" w:rsidP="005A0821"/>
    <w:p w:rsidR="006E270D" w:rsidRDefault="006E270D" w:rsidP="001C5432">
      <w:pPr>
        <w:pStyle w:val="berschrift2"/>
      </w:pPr>
      <w:bookmarkStart w:id="35" w:name="_Toc527834007"/>
      <w:r>
        <w:t>Anforderungen Gebrauchstauglich</w:t>
      </w:r>
      <w:r w:rsidR="00F364C7">
        <w:t>keit</w:t>
      </w:r>
      <w:r>
        <w:t xml:space="preserve"> </w:t>
      </w:r>
      <w:r w:rsidR="00F364C7">
        <w:t>/</w:t>
      </w:r>
      <w:r>
        <w:t xml:space="preserve"> Dauerhaftigkeit</w:t>
      </w:r>
      <w:bookmarkEnd w:id="35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B239C8" w:rsidRPr="00A87720" w:rsidTr="00032905">
        <w:tc>
          <w:tcPr>
            <w:tcW w:w="2268" w:type="dxa"/>
          </w:tcPr>
          <w:p w:rsidR="00B239C8" w:rsidRPr="00A3461D" w:rsidRDefault="00B239C8" w:rsidP="00032905">
            <w:pPr>
              <w:pStyle w:val="Marginalie"/>
            </w:pPr>
            <w:r>
              <w:t>Allgemein</w:t>
            </w:r>
          </w:p>
        </w:tc>
        <w:tc>
          <w:tcPr>
            <w:tcW w:w="6804" w:type="dxa"/>
          </w:tcPr>
          <w:p w:rsidR="00B239C8" w:rsidRDefault="00B239C8" w:rsidP="00F364C7">
            <w:pPr>
              <w:pStyle w:val="TabellentextBlocksatz"/>
            </w:pPr>
            <w:r w:rsidRPr="00B239C8">
              <w:t>Zur Gewährleistung der Gebrauchstauglich</w:t>
            </w:r>
            <w:r w:rsidR="00F364C7">
              <w:t>keit</w:t>
            </w:r>
            <w:r>
              <w:t xml:space="preserve"> und Dauerhaftig</w:t>
            </w:r>
            <w:r w:rsidRPr="00B239C8">
              <w:t xml:space="preserve">keit stehen vor allem die konstruktive Durchbildung des Tragwerks sowie eine geeignete Materialwahl im Vordergrund. </w:t>
            </w:r>
            <w:r>
              <w:t>Zudem</w:t>
            </w:r>
            <w:r w:rsidRPr="00B239C8">
              <w:t xml:space="preserve"> </w:t>
            </w:r>
            <w:r w:rsidR="00DC48A4">
              <w:t>sind</w:t>
            </w:r>
            <w:r w:rsidRPr="00B239C8">
              <w:t xml:space="preserve"> Ausführungskontrollen von grosser Wichtigkeit</w:t>
            </w:r>
            <w:r w:rsidR="00DC48A4">
              <w:t xml:space="preserve"> für die Dauerhaftigkeit</w:t>
            </w:r>
            <w:r w:rsidRPr="00B239C8">
              <w:t>.</w:t>
            </w:r>
          </w:p>
        </w:tc>
      </w:tr>
    </w:tbl>
    <w:p w:rsidR="006E270D" w:rsidRDefault="006E270D" w:rsidP="00BB2F77"/>
    <w:tbl>
      <w:tblPr>
        <w:tblStyle w:val="Tabellenraster"/>
        <w:tblW w:w="0" w:type="auto"/>
        <w:tblBorders>
          <w:left w:val="none" w:sz="0" w:space="0" w:color="auto"/>
          <w:right w:val="none" w:sz="0" w:space="0" w:color="auto"/>
          <w:insideV w:val="none" w:sz="0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7"/>
        <w:gridCol w:w="2268"/>
        <w:gridCol w:w="2267"/>
        <w:gridCol w:w="2268"/>
      </w:tblGrid>
      <w:tr w:rsidR="00B239C8" w:rsidRPr="008A5D7D" w:rsidTr="00032905">
        <w:trPr>
          <w:tblHeader/>
        </w:trPr>
        <w:tc>
          <w:tcPr>
            <w:tcW w:w="2268" w:type="dxa"/>
            <w:shd w:val="clear" w:color="auto" w:fill="D9D9D9" w:themeFill="background1" w:themeFillShade="D9"/>
          </w:tcPr>
          <w:p w:rsidR="00B239C8" w:rsidRPr="008A5D7D" w:rsidRDefault="00B239C8" w:rsidP="00032905">
            <w:pPr>
              <w:pStyle w:val="Tabellentextklein"/>
              <w:rPr>
                <w:b/>
              </w:rPr>
            </w:pPr>
            <w:r>
              <w:rPr>
                <w:b/>
              </w:rPr>
              <w:lastRenderedPageBreak/>
              <w:t>Anforderungen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239C8" w:rsidRPr="008A5D7D" w:rsidRDefault="00B239C8" w:rsidP="00B239C8">
            <w:pPr>
              <w:pStyle w:val="Tabellentextklein"/>
              <w:rPr>
                <w:b/>
              </w:rPr>
            </w:pPr>
            <w:r>
              <w:rPr>
                <w:b/>
              </w:rPr>
              <w:t>Massnahmen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239C8" w:rsidRPr="008A5D7D" w:rsidRDefault="00B239C8" w:rsidP="00032905">
            <w:pPr>
              <w:pStyle w:val="Tabellentextklein"/>
              <w:rPr>
                <w:b/>
              </w:rPr>
            </w:pPr>
            <w:r>
              <w:rPr>
                <w:b/>
              </w:rPr>
              <w:t>Weiterbearbeitung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B239C8" w:rsidRPr="008A5D7D" w:rsidRDefault="00B239C8" w:rsidP="00032905">
            <w:pPr>
              <w:pStyle w:val="Tabellentextklein"/>
              <w:rPr>
                <w:b/>
              </w:rPr>
            </w:pPr>
            <w:r>
              <w:rPr>
                <w:b/>
              </w:rPr>
              <w:t>Annahmen für Trag</w:t>
            </w:r>
            <w:r>
              <w:rPr>
                <w:b/>
              </w:rPr>
              <w:softHyphen/>
              <w:t>werksanalyse und Be</w:t>
            </w:r>
            <w:r>
              <w:rPr>
                <w:b/>
              </w:rPr>
              <w:softHyphen/>
              <w:t>messung</w:t>
            </w:r>
          </w:p>
        </w:tc>
      </w:tr>
      <w:tr w:rsidR="00B239C8" w:rsidTr="00B239C8">
        <w:tc>
          <w:tcPr>
            <w:tcW w:w="2268" w:type="dxa"/>
            <w:vMerge w:val="restart"/>
          </w:tcPr>
          <w:p w:rsidR="00B239C8" w:rsidRDefault="00B239C8" w:rsidP="00B239C8">
            <w:pPr>
              <w:pStyle w:val="Tabellentextklein"/>
            </w:pPr>
            <w:r w:rsidRPr="00B239C8">
              <w:t>Entwässerung der Fahrbahn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aufzhlungklein"/>
            </w:pPr>
            <w:r w:rsidRPr="00B239C8">
              <w:t xml:space="preserve">Ausreichendes Gefälle auf der Fahrbahn und in </w:t>
            </w:r>
            <w:r>
              <w:t>E</w:t>
            </w:r>
            <w:r w:rsidRPr="00B239C8">
              <w:t>ntwässerungs</w:t>
            </w:r>
            <w:r w:rsidR="005504C7">
              <w:softHyphen/>
            </w:r>
            <w:r w:rsidRPr="00B239C8">
              <w:t>leitungen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  <w:r w:rsidRPr="00B239C8">
              <w:t>Detailpläne, Entwässerungskonzept, Kontrollplan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  <w:r w:rsidRPr="00B239C8">
              <w:t>Vorhandenes Längs- und Quergefälle ist genügend</w:t>
            </w:r>
          </w:p>
        </w:tc>
      </w:tr>
      <w:tr w:rsidR="00B239C8" w:rsidTr="00B239C8">
        <w:tc>
          <w:tcPr>
            <w:tcW w:w="2268" w:type="dxa"/>
            <w:vMerge/>
          </w:tcPr>
          <w:p w:rsidR="00B239C8" w:rsidRDefault="00B239C8" w:rsidP="00B239C8">
            <w:pPr>
              <w:pStyle w:val="Tabellentextklein"/>
            </w:pPr>
          </w:p>
        </w:tc>
        <w:tc>
          <w:tcPr>
            <w:tcW w:w="2268" w:type="dxa"/>
          </w:tcPr>
          <w:p w:rsidR="00B239C8" w:rsidRDefault="00B239C8" w:rsidP="00B239C8">
            <w:pPr>
              <w:pStyle w:val="Tabellenaufzhlungklein"/>
            </w:pPr>
            <w:r w:rsidRPr="00B239C8">
              <w:t>Abläufe in genügender Grösse bei Tiefpunkten im Gefälle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  <w:r w:rsidRPr="00B239C8">
              <w:t>Bau-/Ausführungsprojekt</w:t>
            </w:r>
          </w:p>
        </w:tc>
        <w:tc>
          <w:tcPr>
            <w:tcW w:w="2268" w:type="dxa"/>
          </w:tcPr>
          <w:p w:rsidR="00B239C8" w:rsidRDefault="007A713E" w:rsidP="00B239C8">
            <w:pPr>
              <w:pStyle w:val="Tabellentextklein"/>
            </w:pPr>
            <w:r>
              <w:t>Fläche pro Ablauf ca. 250 m</w:t>
            </w:r>
            <w:r w:rsidRPr="007A713E">
              <w:rPr>
                <w:vertAlign w:val="superscript"/>
              </w:rPr>
              <w:t>2</w:t>
            </w:r>
          </w:p>
        </w:tc>
      </w:tr>
      <w:tr w:rsidR="00B239C8" w:rsidTr="00B239C8">
        <w:tc>
          <w:tcPr>
            <w:tcW w:w="2268" w:type="dxa"/>
            <w:vMerge/>
          </w:tcPr>
          <w:p w:rsidR="00B239C8" w:rsidRDefault="00B239C8" w:rsidP="00B239C8">
            <w:pPr>
              <w:pStyle w:val="Tabellentextklein"/>
            </w:pPr>
          </w:p>
        </w:tc>
        <w:tc>
          <w:tcPr>
            <w:tcW w:w="2268" w:type="dxa"/>
          </w:tcPr>
          <w:p w:rsidR="00B239C8" w:rsidRDefault="00B239C8" w:rsidP="00B239C8">
            <w:pPr>
              <w:pStyle w:val="Tabellenaufzhlungklein"/>
            </w:pPr>
            <w:r>
              <w:t>Spülmöglichkeiten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  <w:r w:rsidRPr="00B239C8">
              <w:t>Detailpläne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  <w:r w:rsidRPr="00B239C8">
              <w:t>Spülung aus Einlaufschächten</w:t>
            </w:r>
          </w:p>
        </w:tc>
      </w:tr>
      <w:tr w:rsidR="00B239C8" w:rsidTr="00B239C8">
        <w:tc>
          <w:tcPr>
            <w:tcW w:w="2268" w:type="dxa"/>
            <w:vMerge/>
          </w:tcPr>
          <w:p w:rsidR="00B239C8" w:rsidRDefault="00B239C8" w:rsidP="00B239C8">
            <w:pPr>
              <w:pStyle w:val="Tabellentextklein"/>
            </w:pPr>
          </w:p>
        </w:tc>
        <w:tc>
          <w:tcPr>
            <w:tcW w:w="2268" w:type="dxa"/>
          </w:tcPr>
          <w:p w:rsidR="00B239C8" w:rsidRDefault="00B239C8" w:rsidP="00B239C8">
            <w:pPr>
              <w:pStyle w:val="Tabellenaufzhlungklein"/>
            </w:pPr>
            <w:r w:rsidRPr="00B239C8">
              <w:t>Periodische Kontrollen und Reinigung der Leitungen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  <w:r>
              <w:t>Unterhaltsplan</w:t>
            </w:r>
          </w:p>
        </w:tc>
        <w:tc>
          <w:tcPr>
            <w:tcW w:w="2268" w:type="dxa"/>
          </w:tcPr>
          <w:p w:rsidR="00B239C8" w:rsidRDefault="00B239C8" w:rsidP="00B239C8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Pr="00B239C8" w:rsidRDefault="0044532F" w:rsidP="00714548">
            <w:pPr>
              <w:pStyle w:val="Tabellenaufzhlungklein"/>
            </w:pPr>
            <w:r>
              <w:t>Ausführungskontrollen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Default="0044532F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…</w:t>
            </w:r>
          </w:p>
        </w:tc>
      </w:tr>
      <w:tr w:rsidR="00F44BD3" w:rsidTr="00B239C8">
        <w:tc>
          <w:tcPr>
            <w:tcW w:w="2268" w:type="dxa"/>
            <w:vMerge w:val="restart"/>
          </w:tcPr>
          <w:p w:rsidR="00F44BD3" w:rsidRPr="00F44BD3" w:rsidRDefault="00F44BD3" w:rsidP="00B239C8">
            <w:pPr>
              <w:pStyle w:val="Tabellentextklein"/>
            </w:pPr>
            <w:r w:rsidRPr="00F44BD3">
              <w:t>Korrosionsschutz Bewehrung</w:t>
            </w:r>
          </w:p>
        </w:tc>
        <w:tc>
          <w:tcPr>
            <w:tcW w:w="2268" w:type="dxa"/>
          </w:tcPr>
          <w:p w:rsidR="00F44BD3" w:rsidRPr="00F44BD3" w:rsidRDefault="00F44BD3" w:rsidP="00B239C8">
            <w:pPr>
              <w:pStyle w:val="Tabellenaufzhlungklein"/>
            </w:pPr>
            <w:r w:rsidRPr="00F44BD3">
              <w:t>Abdichtung Fahrbahn</w:t>
            </w:r>
          </w:p>
        </w:tc>
        <w:tc>
          <w:tcPr>
            <w:tcW w:w="2268" w:type="dxa"/>
          </w:tcPr>
          <w:p w:rsidR="00F44BD3" w:rsidRDefault="00F44BD3" w:rsidP="00BC7F39">
            <w:pPr>
              <w:pStyle w:val="Tabellentextklein"/>
            </w:pPr>
            <w:r w:rsidRPr="00F44BD3">
              <w:t>Bau-/Ausführungsprojekt</w:t>
            </w:r>
          </w:p>
        </w:tc>
        <w:tc>
          <w:tcPr>
            <w:tcW w:w="2268" w:type="dxa"/>
          </w:tcPr>
          <w:p w:rsidR="00F44BD3" w:rsidRDefault="00F44BD3" w:rsidP="00B239C8">
            <w:pPr>
              <w:pStyle w:val="Tabellentextklein"/>
            </w:pPr>
          </w:p>
        </w:tc>
      </w:tr>
      <w:tr w:rsidR="00F44BD3" w:rsidTr="00B239C8">
        <w:tc>
          <w:tcPr>
            <w:tcW w:w="2268" w:type="dxa"/>
            <w:vMerge/>
          </w:tcPr>
          <w:p w:rsidR="00F44BD3" w:rsidRDefault="00F44BD3" w:rsidP="00B239C8">
            <w:pPr>
              <w:pStyle w:val="Tabellentextklein"/>
            </w:pPr>
          </w:p>
        </w:tc>
        <w:tc>
          <w:tcPr>
            <w:tcW w:w="2268" w:type="dxa"/>
          </w:tcPr>
          <w:p w:rsidR="00F44BD3" w:rsidRDefault="00F44BD3" w:rsidP="00B239C8">
            <w:pPr>
              <w:pStyle w:val="Tabellenaufzhlungklein"/>
            </w:pPr>
            <w:r>
              <w:t xml:space="preserve">Ausreichende </w:t>
            </w:r>
            <w:r w:rsidR="00224F47">
              <w:t>Betonüberdeckung</w:t>
            </w:r>
          </w:p>
        </w:tc>
        <w:tc>
          <w:tcPr>
            <w:tcW w:w="2268" w:type="dxa"/>
          </w:tcPr>
          <w:p w:rsidR="00F44BD3" w:rsidRDefault="00F44BD3" w:rsidP="00BC7F39">
            <w:pPr>
              <w:pStyle w:val="Tabellentextklein"/>
            </w:pPr>
            <w:r>
              <w:t>Stat. Berechnung, Bau-/ Ausführungsprojekt</w:t>
            </w:r>
          </w:p>
        </w:tc>
        <w:tc>
          <w:tcPr>
            <w:tcW w:w="2268" w:type="dxa"/>
          </w:tcPr>
          <w:p w:rsidR="00F44BD3" w:rsidRDefault="00F44BD3" w:rsidP="00B239C8">
            <w:pPr>
              <w:pStyle w:val="Tabellentextklein"/>
            </w:pPr>
            <w:r>
              <w:t xml:space="preserve">Gem. </w:t>
            </w:r>
            <w:r w:rsidR="00714769">
              <w:t>Projektierungsgrundlagen</w:t>
            </w:r>
            <w:r>
              <w:t xml:space="preserve"> TBA</w:t>
            </w:r>
          </w:p>
          <w:p w:rsidR="00F44BD3" w:rsidRDefault="00F44BD3" w:rsidP="00BC7F39">
            <w:pPr>
              <w:pStyle w:val="Tabellentextklein"/>
            </w:pPr>
            <w:r>
              <w:t>Allgemein: 40 – 50 mm</w:t>
            </w:r>
          </w:p>
          <w:p w:rsidR="00F44BD3" w:rsidRDefault="00F44BD3" w:rsidP="00BC7F39">
            <w:pPr>
              <w:pStyle w:val="Tabellentextklein"/>
            </w:pPr>
            <w:r>
              <w:t>OK Fahrbahn und Kordon 50 – 60 mm</w:t>
            </w:r>
          </w:p>
        </w:tc>
      </w:tr>
      <w:tr w:rsidR="00F44BD3" w:rsidTr="00B239C8">
        <w:tc>
          <w:tcPr>
            <w:tcW w:w="2268" w:type="dxa"/>
            <w:vMerge/>
          </w:tcPr>
          <w:p w:rsidR="00F44BD3" w:rsidRDefault="00F44BD3" w:rsidP="00B239C8">
            <w:pPr>
              <w:pStyle w:val="Tabellentextklein"/>
            </w:pPr>
          </w:p>
        </w:tc>
        <w:tc>
          <w:tcPr>
            <w:tcW w:w="2268" w:type="dxa"/>
          </w:tcPr>
          <w:p w:rsidR="00F44BD3" w:rsidRPr="00B239C8" w:rsidRDefault="00F44BD3" w:rsidP="00B239C8">
            <w:pPr>
              <w:pStyle w:val="Tabellenaufzhlungklein"/>
            </w:pPr>
            <w:r>
              <w:t>Betonrezeptur nach Expositionsklasse</w:t>
            </w:r>
          </w:p>
        </w:tc>
        <w:tc>
          <w:tcPr>
            <w:tcW w:w="2268" w:type="dxa"/>
          </w:tcPr>
          <w:p w:rsidR="00F44BD3" w:rsidRDefault="00F44BD3" w:rsidP="00B239C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F44BD3" w:rsidRDefault="00F44BD3" w:rsidP="00714769">
            <w:pPr>
              <w:pStyle w:val="Tabellentextklein"/>
            </w:pPr>
            <w:r>
              <w:t xml:space="preserve">Gem. </w:t>
            </w:r>
            <w:r w:rsidR="00714769">
              <w:t>Projektierungsgrundlagen</w:t>
            </w:r>
            <w:r>
              <w:t xml:space="preserve"> TBA GR: XF2</w:t>
            </w:r>
          </w:p>
        </w:tc>
      </w:tr>
      <w:tr w:rsidR="00F44BD3" w:rsidTr="00B239C8">
        <w:tc>
          <w:tcPr>
            <w:tcW w:w="2268" w:type="dxa"/>
            <w:vMerge/>
          </w:tcPr>
          <w:p w:rsidR="00F44BD3" w:rsidRDefault="00F44BD3" w:rsidP="00B239C8">
            <w:pPr>
              <w:pStyle w:val="Tabellentextklein"/>
            </w:pPr>
          </w:p>
        </w:tc>
        <w:tc>
          <w:tcPr>
            <w:tcW w:w="2268" w:type="dxa"/>
          </w:tcPr>
          <w:p w:rsidR="00F44BD3" w:rsidRPr="00B239C8" w:rsidRDefault="00F44BD3" w:rsidP="00F44BD3">
            <w:pPr>
              <w:pStyle w:val="Tabellenaufzhlungklein"/>
            </w:pPr>
            <w:r w:rsidRPr="00F44BD3">
              <w:t xml:space="preserve">Bewehrung mit erhöhtem </w:t>
            </w:r>
            <w:r w:rsidR="00224F47" w:rsidRPr="00F44BD3">
              <w:t>Korrosions</w:t>
            </w:r>
            <w:r w:rsidR="00224F47">
              <w:t>w</w:t>
            </w:r>
            <w:r w:rsidR="00224F47" w:rsidRPr="00F44BD3">
              <w:t>iderstand</w:t>
            </w:r>
            <w:r w:rsidRPr="00F44BD3">
              <w:t xml:space="preserve"> bei Unter</w:t>
            </w:r>
            <w:r>
              <w:softHyphen/>
            </w:r>
            <w:r w:rsidRPr="00F44BD3">
              <w:t>schreitung der Über</w:t>
            </w:r>
            <w:r>
              <w:softHyphen/>
            </w:r>
            <w:r w:rsidRPr="00F44BD3">
              <w:t>deckun</w:t>
            </w:r>
            <w:r>
              <w:t>g</w:t>
            </w:r>
          </w:p>
        </w:tc>
        <w:tc>
          <w:tcPr>
            <w:tcW w:w="2268" w:type="dxa"/>
          </w:tcPr>
          <w:p w:rsidR="00F44BD3" w:rsidRDefault="00F44BD3" w:rsidP="00714548">
            <w:pPr>
              <w:pStyle w:val="Tabellentextklein"/>
            </w:pPr>
            <w:r w:rsidRPr="00F44BD3">
              <w:t>Bau-/Ausführungsprojekt</w:t>
            </w:r>
          </w:p>
        </w:tc>
        <w:tc>
          <w:tcPr>
            <w:tcW w:w="2268" w:type="dxa"/>
          </w:tcPr>
          <w:p w:rsidR="00F44BD3" w:rsidRDefault="00F44BD3" w:rsidP="00714769">
            <w:pPr>
              <w:pStyle w:val="Tabellentextklein"/>
            </w:pPr>
            <w:r w:rsidRPr="00F44BD3">
              <w:t xml:space="preserve">Gem. </w:t>
            </w:r>
            <w:r w:rsidR="00714769">
              <w:t>Projektierungsgrundlagen</w:t>
            </w:r>
            <w:r w:rsidRPr="00F44BD3">
              <w:t xml:space="preserve"> TBA GR: Montagebewehrung mit Stahl Werkstoff-Nr. </w:t>
            </w:r>
            <w:r>
              <w:t>1.4362 (ev. 1.4571)</w:t>
            </w:r>
          </w:p>
        </w:tc>
      </w:tr>
      <w:tr w:rsidR="00F44BD3" w:rsidTr="00B239C8">
        <w:tc>
          <w:tcPr>
            <w:tcW w:w="2268" w:type="dxa"/>
            <w:vMerge/>
          </w:tcPr>
          <w:p w:rsidR="00F44BD3" w:rsidRDefault="00F44BD3" w:rsidP="00B239C8">
            <w:pPr>
              <w:pStyle w:val="Tabellentextklein"/>
            </w:pPr>
          </w:p>
        </w:tc>
        <w:tc>
          <w:tcPr>
            <w:tcW w:w="2268" w:type="dxa"/>
          </w:tcPr>
          <w:p w:rsidR="00F44BD3" w:rsidRPr="00F44BD3" w:rsidRDefault="00F44BD3" w:rsidP="00F44BD3">
            <w:pPr>
              <w:pStyle w:val="Tabellenaufzhlungklein"/>
            </w:pPr>
            <w:r>
              <w:t xml:space="preserve">Dichtigkeit </w:t>
            </w:r>
            <w:r w:rsidR="00224F47">
              <w:t>Fahrbahnübergang</w:t>
            </w:r>
          </w:p>
        </w:tc>
        <w:tc>
          <w:tcPr>
            <w:tcW w:w="2268" w:type="dxa"/>
          </w:tcPr>
          <w:p w:rsidR="00F44BD3" w:rsidRDefault="00F44BD3" w:rsidP="00714548">
            <w:pPr>
              <w:pStyle w:val="Tabellentextklein"/>
            </w:pPr>
            <w:r w:rsidRPr="00F44BD3">
              <w:t>Bau-/Ausführungsprojekt</w:t>
            </w:r>
          </w:p>
        </w:tc>
        <w:tc>
          <w:tcPr>
            <w:tcW w:w="2268" w:type="dxa"/>
          </w:tcPr>
          <w:p w:rsidR="00F44BD3" w:rsidRPr="00F44BD3" w:rsidRDefault="00F44BD3" w:rsidP="00F44BD3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Pr="00B239C8" w:rsidRDefault="0044532F" w:rsidP="00714548">
            <w:pPr>
              <w:pStyle w:val="Tabellenaufzhlungklein"/>
            </w:pPr>
            <w:r>
              <w:t>Ausführungskontrollen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textklein"/>
            </w:pPr>
          </w:p>
        </w:tc>
      </w:tr>
      <w:tr w:rsidR="0044532F" w:rsidTr="00714548">
        <w:tc>
          <w:tcPr>
            <w:tcW w:w="2268" w:type="dxa"/>
            <w:vMerge/>
          </w:tcPr>
          <w:p w:rsidR="0044532F" w:rsidRDefault="0044532F" w:rsidP="00714548">
            <w:pPr>
              <w:pStyle w:val="Tabellentextklein"/>
            </w:pPr>
          </w:p>
        </w:tc>
        <w:tc>
          <w:tcPr>
            <w:tcW w:w="2268" w:type="dxa"/>
          </w:tcPr>
          <w:p w:rsidR="0044532F" w:rsidRDefault="0044532F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…</w:t>
            </w:r>
          </w:p>
        </w:tc>
      </w:tr>
      <w:tr w:rsidR="0044532F" w:rsidTr="00B239C8">
        <w:tc>
          <w:tcPr>
            <w:tcW w:w="2268" w:type="dxa"/>
            <w:vMerge w:val="restart"/>
          </w:tcPr>
          <w:p w:rsidR="0044532F" w:rsidRDefault="0044532F" w:rsidP="00B239C8">
            <w:pPr>
              <w:pStyle w:val="Tabellentextklein"/>
            </w:pPr>
            <w:r>
              <w:t>Korrosionsschutz Stahlteile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aufzhlungklein"/>
            </w:pPr>
            <w:r>
              <w:t>Feuerverzinkung Türen / Geländer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 w:rsidRPr="00F44BD3">
              <w:t>Bau-/Ausführungsprojekt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aufzhlungklein"/>
            </w:pPr>
            <w:r>
              <w:t xml:space="preserve">Lager aus </w:t>
            </w:r>
            <w:r w:rsidR="00224F47">
              <w:t>hochlegiertem</w:t>
            </w:r>
            <w:r>
              <w:t xml:space="preserve"> Stahl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 w:rsidRPr="00F44BD3">
              <w:t>Bau-/Ausführungsprojekt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Default="0044532F" w:rsidP="00F44BD3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textklein"/>
            </w:pPr>
            <w:r>
              <w:t>…</w:t>
            </w:r>
          </w:p>
        </w:tc>
      </w:tr>
      <w:tr w:rsidR="0044532F" w:rsidTr="00B239C8">
        <w:tc>
          <w:tcPr>
            <w:tcW w:w="2268" w:type="dxa"/>
            <w:vMerge w:val="restart"/>
          </w:tcPr>
          <w:p w:rsidR="0044532F" w:rsidRDefault="0044532F" w:rsidP="00B239C8">
            <w:pPr>
              <w:pStyle w:val="Tabellentextklein"/>
            </w:pPr>
            <w:r>
              <w:t>Verformungen</w:t>
            </w:r>
          </w:p>
        </w:tc>
        <w:tc>
          <w:tcPr>
            <w:tcW w:w="2268" w:type="dxa"/>
          </w:tcPr>
          <w:p w:rsidR="0044532F" w:rsidRPr="00F44BD3" w:rsidRDefault="0044532F" w:rsidP="00451C80">
            <w:pPr>
              <w:pStyle w:val="Tabellenaufzhlungklein"/>
            </w:pPr>
            <w:r w:rsidRPr="00451C80">
              <w:t>Ausreichende Steifigkeit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Stat. Berechnung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textklein"/>
            </w:pPr>
            <w:r>
              <w:t>Grenzwerte gem. SIA 260 Anhang B</w:t>
            </w: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aufzhlungklein"/>
            </w:pPr>
            <w:r>
              <w:t>Überwachung der Verformungen während und nach dem Bau</w:t>
            </w:r>
          </w:p>
        </w:tc>
        <w:tc>
          <w:tcPr>
            <w:tcW w:w="2268" w:type="dxa"/>
          </w:tcPr>
          <w:p w:rsidR="0044532F" w:rsidRPr="00F44BD3" w:rsidRDefault="0044532F" w:rsidP="00714548">
            <w:pPr>
              <w:pStyle w:val="Tabellentextklein"/>
            </w:pPr>
            <w:r>
              <w:t>Kontrollplan, Überwachungsplan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B239C8">
            <w:pPr>
              <w:pStyle w:val="Tabellentextklein"/>
            </w:pPr>
          </w:p>
        </w:tc>
        <w:tc>
          <w:tcPr>
            <w:tcW w:w="2268" w:type="dxa"/>
          </w:tcPr>
          <w:p w:rsidR="0044532F" w:rsidRDefault="0044532F" w:rsidP="00F44BD3">
            <w:pPr>
              <w:pStyle w:val="Tabellenaufzhlungklein"/>
            </w:pPr>
            <w:r>
              <w:t>Voreinstellungen Lager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textklein"/>
            </w:pPr>
            <w:r>
              <w:t>Detailplan, Kontrollplan</w:t>
            </w:r>
          </w:p>
        </w:tc>
        <w:tc>
          <w:tcPr>
            <w:tcW w:w="2268" w:type="dxa"/>
          </w:tcPr>
          <w:p w:rsidR="0044532F" w:rsidRPr="00F44BD3" w:rsidRDefault="0044532F" w:rsidP="00F44BD3">
            <w:pPr>
              <w:pStyle w:val="Tabellentextklein"/>
            </w:pPr>
          </w:p>
        </w:tc>
      </w:tr>
      <w:tr w:rsidR="0044532F" w:rsidTr="00B239C8">
        <w:tc>
          <w:tcPr>
            <w:tcW w:w="2268" w:type="dxa"/>
            <w:vMerge/>
          </w:tcPr>
          <w:p w:rsidR="0044532F" w:rsidRDefault="0044532F" w:rsidP="00714548">
            <w:pPr>
              <w:pStyle w:val="Tabellenaufzhlungklein"/>
            </w:pPr>
          </w:p>
        </w:tc>
        <w:tc>
          <w:tcPr>
            <w:tcW w:w="2268" w:type="dxa"/>
          </w:tcPr>
          <w:p w:rsidR="0044532F" w:rsidRDefault="0044532F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44532F" w:rsidRDefault="0044532F" w:rsidP="00714548">
            <w:pPr>
              <w:pStyle w:val="Tabellenaufzhlungklein"/>
            </w:pPr>
            <w:r>
              <w:t>…</w:t>
            </w:r>
          </w:p>
        </w:tc>
      </w:tr>
      <w:tr w:rsidR="006466E1" w:rsidTr="00B239C8">
        <w:tc>
          <w:tcPr>
            <w:tcW w:w="2268" w:type="dxa"/>
            <w:vMerge w:val="restart"/>
          </w:tcPr>
          <w:p w:rsidR="006466E1" w:rsidRDefault="006466E1" w:rsidP="00B239C8">
            <w:pPr>
              <w:pStyle w:val="Tabellentextklein"/>
            </w:pPr>
            <w:r>
              <w:t>Risse</w:t>
            </w:r>
          </w:p>
        </w:tc>
        <w:tc>
          <w:tcPr>
            <w:tcW w:w="2268" w:type="dxa"/>
          </w:tcPr>
          <w:p w:rsidR="006466E1" w:rsidRPr="00F44BD3" w:rsidRDefault="00036676" w:rsidP="00036676">
            <w:pPr>
              <w:pStyle w:val="Tabellenaufzhlungklein"/>
            </w:pPr>
            <w:r w:rsidRPr="00036676">
              <w:t xml:space="preserve">Mindestbewehrung zur Begrenzung der </w:t>
            </w:r>
            <w:r w:rsidR="00224F47" w:rsidRPr="00036676">
              <w:t>Riss</w:t>
            </w:r>
            <w:r w:rsidR="00224F47">
              <w:t>w</w:t>
            </w:r>
            <w:r w:rsidR="00224F47" w:rsidRPr="00036676">
              <w:t>eiten</w:t>
            </w:r>
          </w:p>
        </w:tc>
        <w:tc>
          <w:tcPr>
            <w:tcW w:w="2268" w:type="dxa"/>
          </w:tcPr>
          <w:p w:rsidR="006466E1" w:rsidRPr="00F44BD3" w:rsidRDefault="00036676" w:rsidP="00714548">
            <w:pPr>
              <w:pStyle w:val="Tabellentextklein"/>
            </w:pPr>
            <w:r>
              <w:t>Stat. Berechnung</w:t>
            </w:r>
          </w:p>
        </w:tc>
        <w:tc>
          <w:tcPr>
            <w:tcW w:w="2268" w:type="dxa"/>
          </w:tcPr>
          <w:p w:rsidR="006466E1" w:rsidRPr="00F44BD3" w:rsidRDefault="00F364C7" w:rsidP="003106F6">
            <w:pPr>
              <w:pStyle w:val="Tabellentextklein"/>
            </w:pPr>
            <w:r>
              <w:t>Erhöhte Anforderungen bez. Rissbildung gem. SIA 26</w:t>
            </w:r>
            <w:r w:rsidR="003106F6">
              <w:t>2</w:t>
            </w:r>
            <w:r>
              <w:t>, Art. 4.4.2.3</w:t>
            </w:r>
          </w:p>
        </w:tc>
      </w:tr>
      <w:tr w:rsidR="006466E1" w:rsidTr="00B239C8">
        <w:tc>
          <w:tcPr>
            <w:tcW w:w="2268" w:type="dxa"/>
            <w:vMerge/>
          </w:tcPr>
          <w:p w:rsidR="006466E1" w:rsidRDefault="006466E1" w:rsidP="00B239C8">
            <w:pPr>
              <w:pStyle w:val="Tabellentextklein"/>
            </w:pPr>
          </w:p>
        </w:tc>
        <w:tc>
          <w:tcPr>
            <w:tcW w:w="2268" w:type="dxa"/>
          </w:tcPr>
          <w:p w:rsidR="006466E1" w:rsidRPr="00F44BD3" w:rsidRDefault="00036676" w:rsidP="00036676">
            <w:pPr>
              <w:pStyle w:val="Tabellenaufzhlungklein"/>
            </w:pPr>
            <w:proofErr w:type="spellStart"/>
            <w:r w:rsidRPr="00036676">
              <w:t>Betonierprogra</w:t>
            </w:r>
            <w:r>
              <w:t>mm</w:t>
            </w:r>
            <w:proofErr w:type="spellEnd"/>
            <w:r>
              <w:t xml:space="preserve"> (Termin, Etappierung, Frisch</w:t>
            </w:r>
            <w:r w:rsidRPr="00036676">
              <w:t>betonkontrolle)</w:t>
            </w:r>
          </w:p>
        </w:tc>
        <w:tc>
          <w:tcPr>
            <w:tcW w:w="2268" w:type="dxa"/>
          </w:tcPr>
          <w:p w:rsidR="006466E1" w:rsidRPr="00F44BD3" w:rsidRDefault="00036676" w:rsidP="00714548">
            <w:pPr>
              <w:pStyle w:val="Tabellentextklein"/>
            </w:pPr>
            <w:r w:rsidRPr="00036676">
              <w:t>Bau-/Ausführungsprojekt Kontrollplan</w:t>
            </w:r>
          </w:p>
        </w:tc>
        <w:tc>
          <w:tcPr>
            <w:tcW w:w="2268" w:type="dxa"/>
          </w:tcPr>
          <w:p w:rsidR="006466E1" w:rsidRPr="00F44BD3" w:rsidRDefault="006466E1" w:rsidP="00F44BD3">
            <w:pPr>
              <w:pStyle w:val="Tabellentextklein"/>
            </w:pPr>
          </w:p>
        </w:tc>
      </w:tr>
      <w:tr w:rsidR="006466E1" w:rsidTr="00B239C8">
        <w:tc>
          <w:tcPr>
            <w:tcW w:w="2268" w:type="dxa"/>
            <w:vMerge/>
          </w:tcPr>
          <w:p w:rsidR="006466E1" w:rsidRDefault="006466E1" w:rsidP="00B239C8">
            <w:pPr>
              <w:pStyle w:val="Tabellentextklein"/>
            </w:pPr>
          </w:p>
        </w:tc>
        <w:tc>
          <w:tcPr>
            <w:tcW w:w="2268" w:type="dxa"/>
          </w:tcPr>
          <w:p w:rsidR="006466E1" w:rsidRPr="00F44BD3" w:rsidRDefault="00036676" w:rsidP="00036676">
            <w:pPr>
              <w:pStyle w:val="Tabellenaufzhlungklein"/>
            </w:pPr>
            <w:r w:rsidRPr="00036676">
              <w:t>Nachbehandlung</w:t>
            </w:r>
          </w:p>
        </w:tc>
        <w:tc>
          <w:tcPr>
            <w:tcW w:w="2268" w:type="dxa"/>
          </w:tcPr>
          <w:p w:rsidR="006466E1" w:rsidRPr="00F44BD3" w:rsidRDefault="00036676" w:rsidP="0071454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6466E1" w:rsidRPr="00F44BD3" w:rsidRDefault="006466E1" w:rsidP="00F44BD3">
            <w:pPr>
              <w:pStyle w:val="Tabellentextklein"/>
            </w:pPr>
          </w:p>
        </w:tc>
      </w:tr>
      <w:tr w:rsidR="006466E1" w:rsidTr="00B239C8">
        <w:tc>
          <w:tcPr>
            <w:tcW w:w="2268" w:type="dxa"/>
            <w:vMerge/>
          </w:tcPr>
          <w:p w:rsidR="006466E1" w:rsidRDefault="006466E1" w:rsidP="00B239C8">
            <w:pPr>
              <w:pStyle w:val="Tabellentextklein"/>
            </w:pPr>
          </w:p>
        </w:tc>
        <w:tc>
          <w:tcPr>
            <w:tcW w:w="2268" w:type="dxa"/>
          </w:tcPr>
          <w:p w:rsidR="006466E1" w:rsidRDefault="006466E1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textklein"/>
            </w:pPr>
            <w:r>
              <w:t>…</w:t>
            </w:r>
          </w:p>
        </w:tc>
      </w:tr>
      <w:tr w:rsidR="006466E1" w:rsidTr="00B239C8">
        <w:tc>
          <w:tcPr>
            <w:tcW w:w="2268" w:type="dxa"/>
            <w:vMerge w:val="restart"/>
          </w:tcPr>
          <w:p w:rsidR="006466E1" w:rsidRDefault="006466E1" w:rsidP="00B239C8">
            <w:pPr>
              <w:pStyle w:val="Tabellentextklein"/>
            </w:pPr>
            <w:r>
              <w:t>Schwingungen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aufzhlungklein"/>
            </w:pPr>
            <w:r w:rsidRPr="00451C80">
              <w:t>Ausreichende Steifigkeit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textklein"/>
            </w:pPr>
            <w:r>
              <w:t>Stat. Berechnung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textklein"/>
            </w:pPr>
          </w:p>
        </w:tc>
      </w:tr>
      <w:tr w:rsidR="006466E1" w:rsidTr="00B239C8">
        <w:tc>
          <w:tcPr>
            <w:tcW w:w="2268" w:type="dxa"/>
            <w:vMerge/>
          </w:tcPr>
          <w:p w:rsidR="006466E1" w:rsidRDefault="006466E1" w:rsidP="00B239C8">
            <w:pPr>
              <w:pStyle w:val="Tabellentextklein"/>
            </w:pPr>
          </w:p>
        </w:tc>
        <w:tc>
          <w:tcPr>
            <w:tcW w:w="2268" w:type="dxa"/>
          </w:tcPr>
          <w:p w:rsidR="006466E1" w:rsidRDefault="006466E1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6466E1" w:rsidRPr="00F44BD3" w:rsidRDefault="006466E1" w:rsidP="00714548">
            <w:pPr>
              <w:pStyle w:val="Tabellentextklein"/>
            </w:pPr>
            <w:r>
              <w:t>…</w:t>
            </w:r>
          </w:p>
        </w:tc>
      </w:tr>
      <w:tr w:rsidR="009B4CF5" w:rsidTr="00B239C8">
        <w:tc>
          <w:tcPr>
            <w:tcW w:w="2268" w:type="dxa"/>
            <w:vMerge w:val="restart"/>
          </w:tcPr>
          <w:p w:rsidR="009B4CF5" w:rsidRDefault="009B4CF5" w:rsidP="00B239C8">
            <w:pPr>
              <w:pStyle w:val="Tabellentextklein"/>
            </w:pPr>
            <w:r>
              <w:t>Dauerhaftigkeit</w:t>
            </w:r>
          </w:p>
        </w:tc>
        <w:tc>
          <w:tcPr>
            <w:tcW w:w="2268" w:type="dxa"/>
          </w:tcPr>
          <w:p w:rsidR="009B4CF5" w:rsidRPr="00F44BD3" w:rsidRDefault="009B4CF5" w:rsidP="009B4CF5">
            <w:pPr>
              <w:pStyle w:val="Tabellenaufzhlungklein"/>
            </w:pPr>
            <w:r w:rsidRPr="009B4CF5">
              <w:t>Bewährte Materialien mit gut erreichbaren Anforderungen</w:t>
            </w:r>
          </w:p>
        </w:tc>
        <w:tc>
          <w:tcPr>
            <w:tcW w:w="2268" w:type="dxa"/>
          </w:tcPr>
          <w:p w:rsidR="009B4CF5" w:rsidRPr="00F44BD3" w:rsidRDefault="009B4CF5" w:rsidP="009B4CF5">
            <w:pPr>
              <w:pStyle w:val="Tabellentextklein"/>
            </w:pPr>
            <w:r w:rsidRPr="00036676">
              <w:t>Bau-/Ausführungsprojekt</w:t>
            </w: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textklein"/>
            </w:pPr>
          </w:p>
        </w:tc>
      </w:tr>
      <w:tr w:rsidR="009B4CF5" w:rsidTr="00B239C8">
        <w:tc>
          <w:tcPr>
            <w:tcW w:w="2268" w:type="dxa"/>
            <w:vMerge/>
          </w:tcPr>
          <w:p w:rsidR="009B4CF5" w:rsidRDefault="009B4CF5" w:rsidP="00B239C8">
            <w:pPr>
              <w:pStyle w:val="Tabellentextklein"/>
            </w:pPr>
          </w:p>
        </w:tc>
        <w:tc>
          <w:tcPr>
            <w:tcW w:w="2268" w:type="dxa"/>
          </w:tcPr>
          <w:p w:rsidR="009B4CF5" w:rsidRPr="00F44BD3" w:rsidRDefault="009B4CF5" w:rsidP="009B4CF5">
            <w:pPr>
              <w:pStyle w:val="Tabellenaufzhlungklein"/>
            </w:pPr>
            <w:r w:rsidRPr="009B4CF5">
              <w:t>Bewährte konstruktive Details mit hoher Ausführungsqualität</w:t>
            </w:r>
          </w:p>
        </w:tc>
        <w:tc>
          <w:tcPr>
            <w:tcW w:w="2268" w:type="dxa"/>
          </w:tcPr>
          <w:p w:rsidR="009B4CF5" w:rsidRPr="00F44BD3" w:rsidRDefault="009B4CF5" w:rsidP="00714548">
            <w:pPr>
              <w:pStyle w:val="Tabellentextklein"/>
            </w:pPr>
            <w:r w:rsidRPr="009B4CF5">
              <w:t>Bau-/Ausführungsprojekt</w:t>
            </w: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textklein"/>
            </w:pPr>
            <w:r>
              <w:t>Projektierungs</w:t>
            </w:r>
            <w:r>
              <w:softHyphen/>
              <w:t>grund</w:t>
            </w:r>
            <w:r>
              <w:softHyphen/>
              <w:t>lagen TBA GR</w:t>
            </w:r>
          </w:p>
        </w:tc>
      </w:tr>
      <w:tr w:rsidR="009B4CF5" w:rsidTr="00B239C8">
        <w:tc>
          <w:tcPr>
            <w:tcW w:w="2268" w:type="dxa"/>
            <w:vMerge/>
          </w:tcPr>
          <w:p w:rsidR="009B4CF5" w:rsidRDefault="009B4CF5" w:rsidP="00B239C8">
            <w:pPr>
              <w:pStyle w:val="Tabellentextklein"/>
            </w:pPr>
          </w:p>
        </w:tc>
        <w:tc>
          <w:tcPr>
            <w:tcW w:w="2268" w:type="dxa"/>
          </w:tcPr>
          <w:p w:rsidR="009B4CF5" w:rsidRPr="00F44BD3" w:rsidRDefault="009B4CF5" w:rsidP="009B4CF5">
            <w:pPr>
              <w:pStyle w:val="Tabellenaufzhlungklein"/>
            </w:pPr>
            <w:r w:rsidRPr="009B4CF5">
              <w:t>Betonrezeptur je nach Expositionsklasse (Frost- / Frosttausalz</w:t>
            </w:r>
            <w:r>
              <w:softHyphen/>
            </w:r>
            <w:r w:rsidRPr="009B4CF5">
              <w:t>beständigkeit)</w:t>
            </w:r>
          </w:p>
        </w:tc>
        <w:tc>
          <w:tcPr>
            <w:tcW w:w="2268" w:type="dxa"/>
          </w:tcPr>
          <w:p w:rsidR="009B4CF5" w:rsidRPr="00F44BD3" w:rsidRDefault="009B4CF5" w:rsidP="0071454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9B4CF5" w:rsidRDefault="009B4CF5" w:rsidP="00714769">
            <w:pPr>
              <w:pStyle w:val="Tabellentextklein"/>
            </w:pPr>
            <w:r>
              <w:t xml:space="preserve">Gem. </w:t>
            </w:r>
            <w:r w:rsidR="00714769">
              <w:t>Projektierungsgrundlagen</w:t>
            </w:r>
            <w:r>
              <w:t xml:space="preserve"> TBA GR: XF2</w:t>
            </w:r>
          </w:p>
        </w:tc>
      </w:tr>
      <w:tr w:rsidR="009B4CF5" w:rsidTr="00B239C8">
        <w:tc>
          <w:tcPr>
            <w:tcW w:w="2268" w:type="dxa"/>
            <w:vMerge/>
          </w:tcPr>
          <w:p w:rsidR="009B4CF5" w:rsidRDefault="009B4CF5" w:rsidP="00B239C8">
            <w:pPr>
              <w:pStyle w:val="Tabellentextklein"/>
            </w:pPr>
          </w:p>
        </w:tc>
        <w:tc>
          <w:tcPr>
            <w:tcW w:w="2268" w:type="dxa"/>
          </w:tcPr>
          <w:p w:rsidR="009B4CF5" w:rsidRPr="00F44BD3" w:rsidRDefault="009B4CF5" w:rsidP="009B4CF5">
            <w:pPr>
              <w:pStyle w:val="Tabellenaufzhlungklein"/>
            </w:pPr>
            <w:r w:rsidRPr="009B4CF5">
              <w:t>Nachbehandlung, je nach Witterung, Temp</w:t>
            </w:r>
            <w:r>
              <w:softHyphen/>
            </w:r>
            <w:r w:rsidRPr="009B4CF5">
              <w:t>eratur</w:t>
            </w:r>
          </w:p>
        </w:tc>
        <w:tc>
          <w:tcPr>
            <w:tcW w:w="2268" w:type="dxa"/>
          </w:tcPr>
          <w:p w:rsidR="009B4CF5" w:rsidRPr="00F44BD3" w:rsidRDefault="009B4CF5" w:rsidP="0071454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textklein"/>
            </w:pPr>
          </w:p>
        </w:tc>
      </w:tr>
      <w:tr w:rsidR="009B4CF5" w:rsidTr="00B239C8">
        <w:tc>
          <w:tcPr>
            <w:tcW w:w="2268" w:type="dxa"/>
            <w:vMerge/>
          </w:tcPr>
          <w:p w:rsidR="009B4CF5" w:rsidRDefault="009B4CF5" w:rsidP="00B239C8">
            <w:pPr>
              <w:pStyle w:val="Tabellentextklein"/>
            </w:pP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aufzhlungklein"/>
            </w:pPr>
            <w:r>
              <w:t>Ausführungskontrollen</w:t>
            </w:r>
          </w:p>
        </w:tc>
        <w:tc>
          <w:tcPr>
            <w:tcW w:w="2268" w:type="dxa"/>
          </w:tcPr>
          <w:p w:rsidR="009B4CF5" w:rsidRPr="00F44BD3" w:rsidRDefault="009B4CF5" w:rsidP="00714548">
            <w:pPr>
              <w:pStyle w:val="Tabellentextklein"/>
            </w:pPr>
            <w:r>
              <w:t>Kontrollplan</w:t>
            </w: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textklein"/>
            </w:pPr>
          </w:p>
        </w:tc>
      </w:tr>
      <w:tr w:rsidR="009B4CF5" w:rsidTr="00B239C8">
        <w:tc>
          <w:tcPr>
            <w:tcW w:w="2268" w:type="dxa"/>
            <w:vMerge/>
          </w:tcPr>
          <w:p w:rsidR="009B4CF5" w:rsidRDefault="009B4CF5" w:rsidP="00B239C8">
            <w:pPr>
              <w:pStyle w:val="Tabellentextklein"/>
            </w:pPr>
          </w:p>
        </w:tc>
        <w:tc>
          <w:tcPr>
            <w:tcW w:w="2268" w:type="dxa"/>
          </w:tcPr>
          <w:p w:rsidR="009B4CF5" w:rsidRDefault="009B4CF5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9B4CF5" w:rsidRDefault="009B4CF5" w:rsidP="00714548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9B4CF5" w:rsidRDefault="009B4CF5" w:rsidP="00714548">
            <w:pPr>
              <w:pStyle w:val="Tabellenaufzhlungklein"/>
            </w:pPr>
            <w:r>
              <w:t>…</w:t>
            </w:r>
          </w:p>
        </w:tc>
      </w:tr>
      <w:tr w:rsidR="009B4CF5" w:rsidTr="00B239C8">
        <w:tc>
          <w:tcPr>
            <w:tcW w:w="2268" w:type="dxa"/>
          </w:tcPr>
          <w:p w:rsidR="009B4CF5" w:rsidRDefault="009B4CF5" w:rsidP="00B239C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aufzhlungklein"/>
            </w:pPr>
            <w:r>
              <w:t>…</w:t>
            </w:r>
          </w:p>
        </w:tc>
        <w:tc>
          <w:tcPr>
            <w:tcW w:w="2268" w:type="dxa"/>
          </w:tcPr>
          <w:p w:rsidR="009B4CF5" w:rsidRPr="00F44BD3" w:rsidRDefault="009B4CF5" w:rsidP="00714548">
            <w:pPr>
              <w:pStyle w:val="Tabellentextklein"/>
            </w:pPr>
            <w:r>
              <w:t>…</w:t>
            </w:r>
          </w:p>
        </w:tc>
        <w:tc>
          <w:tcPr>
            <w:tcW w:w="2268" w:type="dxa"/>
          </w:tcPr>
          <w:p w:rsidR="009B4CF5" w:rsidRPr="00F44BD3" w:rsidRDefault="009B4CF5" w:rsidP="00F44BD3">
            <w:pPr>
              <w:pStyle w:val="Tabellentextklein"/>
            </w:pPr>
            <w:r>
              <w:t>…</w:t>
            </w:r>
          </w:p>
        </w:tc>
      </w:tr>
    </w:tbl>
    <w:p w:rsidR="006E270D" w:rsidRDefault="006E270D" w:rsidP="00FC2DA5">
      <w:pPr>
        <w:pStyle w:val="berschrift1"/>
      </w:pPr>
      <w:bookmarkStart w:id="36" w:name="_Toc527834008"/>
      <w:r>
        <w:t>Akzeptierte Risiken</w:t>
      </w:r>
      <w:bookmarkEnd w:id="36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DB65F2" w:rsidRPr="00A87720" w:rsidTr="00714548">
        <w:tc>
          <w:tcPr>
            <w:tcW w:w="2268" w:type="dxa"/>
          </w:tcPr>
          <w:p w:rsidR="00DB65F2" w:rsidRPr="00A3461D" w:rsidRDefault="00DB65F2" w:rsidP="00714548">
            <w:pPr>
              <w:pStyle w:val="Marginalie"/>
            </w:pPr>
            <w:r>
              <w:t>Sabotage Vandalismus</w:t>
            </w:r>
          </w:p>
        </w:tc>
        <w:tc>
          <w:tcPr>
            <w:tcW w:w="6804" w:type="dxa"/>
          </w:tcPr>
          <w:p w:rsidR="00DB65F2" w:rsidRPr="00DB65F2" w:rsidRDefault="00DB65F2" w:rsidP="00257B89">
            <w:pPr>
              <w:pStyle w:val="TabellentextBlocksatz"/>
            </w:pPr>
            <w:r w:rsidRPr="00DB65F2">
              <w:t>Sabotage und Vandalismus, soweit sie nur mit unverhältnismässigem Aufwand zu verhindern sind.</w:t>
            </w:r>
          </w:p>
        </w:tc>
      </w:tr>
      <w:tr w:rsidR="00DB65F2" w:rsidRPr="00A87720" w:rsidTr="00714548">
        <w:tc>
          <w:tcPr>
            <w:tcW w:w="2268" w:type="dxa"/>
          </w:tcPr>
          <w:p w:rsidR="00DB65F2" w:rsidRDefault="00DB65F2" w:rsidP="00714548">
            <w:pPr>
              <w:pStyle w:val="Marginalie"/>
            </w:pPr>
            <w:r>
              <w:t>Lawinen</w:t>
            </w:r>
          </w:p>
        </w:tc>
        <w:tc>
          <w:tcPr>
            <w:tcW w:w="6804" w:type="dxa"/>
          </w:tcPr>
          <w:p w:rsidR="00DB65F2" w:rsidRDefault="00DB65F2" w:rsidP="00DB65F2">
            <w:pPr>
              <w:pStyle w:val="TabellentextBlocksatz"/>
            </w:pPr>
            <w:r>
              <w:t>Lawinen mit einer Wiederkehrperiode von grösser als 300 Jahren.</w:t>
            </w:r>
          </w:p>
        </w:tc>
      </w:tr>
      <w:tr w:rsidR="00DB65F2" w:rsidRPr="00A87720" w:rsidTr="00714548">
        <w:tc>
          <w:tcPr>
            <w:tcW w:w="2268" w:type="dxa"/>
          </w:tcPr>
          <w:p w:rsidR="00DB65F2" w:rsidRDefault="00DB65F2" w:rsidP="00714548">
            <w:pPr>
              <w:pStyle w:val="Marginalie"/>
            </w:pPr>
            <w:r>
              <w:t>Hochwasser</w:t>
            </w:r>
          </w:p>
        </w:tc>
        <w:tc>
          <w:tcPr>
            <w:tcW w:w="6804" w:type="dxa"/>
          </w:tcPr>
          <w:p w:rsidR="00DB65F2" w:rsidRDefault="00DB65F2" w:rsidP="00DB65F2">
            <w:pPr>
              <w:pStyle w:val="TabellentextBlocksatz"/>
            </w:pPr>
            <w:r>
              <w:t>Hochwasser mit einer Wiederkehrperiode von grösser als 100 Jahren.</w:t>
            </w:r>
          </w:p>
        </w:tc>
      </w:tr>
      <w:tr w:rsidR="00DB65F2" w:rsidRPr="00A87720" w:rsidTr="00714548">
        <w:tc>
          <w:tcPr>
            <w:tcW w:w="2268" w:type="dxa"/>
          </w:tcPr>
          <w:p w:rsidR="00DB65F2" w:rsidRDefault="00DB65F2" w:rsidP="00DB65F2">
            <w:pPr>
              <w:pStyle w:val="Marginalie"/>
            </w:pPr>
            <w:r>
              <w:t>Brand / Explosion</w:t>
            </w:r>
          </w:p>
        </w:tc>
        <w:tc>
          <w:tcPr>
            <w:tcW w:w="6804" w:type="dxa"/>
          </w:tcPr>
          <w:p w:rsidR="00DB65F2" w:rsidRDefault="00DB65F2" w:rsidP="00257B89">
            <w:pPr>
              <w:pStyle w:val="TabellentextBlocksatz"/>
            </w:pPr>
            <w:r>
              <w:t>Unter dem Brückenbauwerk</w:t>
            </w:r>
          </w:p>
        </w:tc>
      </w:tr>
      <w:tr w:rsidR="00DB65F2" w:rsidRPr="00A87720" w:rsidTr="00714548">
        <w:tc>
          <w:tcPr>
            <w:tcW w:w="2268" w:type="dxa"/>
          </w:tcPr>
          <w:p w:rsidR="00DB65F2" w:rsidRDefault="00DB65F2" w:rsidP="00714548">
            <w:pPr>
              <w:pStyle w:val="Marginalie"/>
            </w:pPr>
            <w:r>
              <w:t>…</w:t>
            </w:r>
          </w:p>
        </w:tc>
        <w:tc>
          <w:tcPr>
            <w:tcW w:w="6804" w:type="dxa"/>
          </w:tcPr>
          <w:p w:rsidR="00DB65F2" w:rsidRDefault="00DB65F2" w:rsidP="00257B89">
            <w:pPr>
              <w:pStyle w:val="TabellentextBlocksatz"/>
            </w:pPr>
            <w:r>
              <w:t>…</w:t>
            </w:r>
          </w:p>
        </w:tc>
      </w:tr>
    </w:tbl>
    <w:p w:rsidR="00DB65F2" w:rsidRDefault="00DB65F2" w:rsidP="00DB65F2"/>
    <w:p w:rsidR="006E270D" w:rsidRDefault="006E270D" w:rsidP="00FC2DA5">
      <w:pPr>
        <w:pStyle w:val="berschrift1"/>
      </w:pPr>
      <w:bookmarkStart w:id="37" w:name="_Toc527834009"/>
      <w:r>
        <w:t>Unterschriften</w:t>
      </w:r>
      <w:bookmarkEnd w:id="37"/>
    </w:p>
    <w:tbl>
      <w:tblPr>
        <w:tblStyle w:val="Tabellenraster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6804"/>
      </w:tblGrid>
      <w:tr w:rsidR="00257B89" w:rsidRPr="00A87720" w:rsidTr="00714548">
        <w:tc>
          <w:tcPr>
            <w:tcW w:w="2268" w:type="dxa"/>
          </w:tcPr>
          <w:p w:rsidR="00257B89" w:rsidRPr="00A3461D" w:rsidRDefault="00257B89" w:rsidP="00714548">
            <w:pPr>
              <w:pStyle w:val="Marginalie"/>
            </w:pPr>
            <w:r>
              <w:t>Projektverfasser</w:t>
            </w:r>
          </w:p>
        </w:tc>
        <w:tc>
          <w:tcPr>
            <w:tcW w:w="6804" w:type="dxa"/>
          </w:tcPr>
          <w:p w:rsidR="00257B89" w:rsidRDefault="00256DB3" w:rsidP="00257B89">
            <w:pPr>
              <w:pStyle w:val="Tabellentext"/>
            </w:pPr>
            <w:r>
              <w:fldChar w:fldCharType="begin"/>
            </w:r>
            <w:r>
              <w:instrText xml:space="preserve"> REF Ingbüro \h </w:instrText>
            </w:r>
            <w:r>
              <w:fldChar w:fldCharType="separate"/>
            </w:r>
            <w:r w:rsidR="00C82331">
              <w:t>Ingenieurbüro</w:t>
            </w:r>
            <w:r>
              <w:fldChar w:fldCharType="end"/>
            </w:r>
            <w:r w:rsidR="00257B89">
              <w:br/>
            </w:r>
            <w:r>
              <w:fldChar w:fldCharType="begin"/>
            </w:r>
            <w:r>
              <w:instrText xml:space="preserve"> REF IngbüroZusatz \h </w:instrText>
            </w:r>
            <w:r>
              <w:fldChar w:fldCharType="separate"/>
            </w:r>
            <w:proofErr w:type="spellStart"/>
            <w:r w:rsidR="00C82331">
              <w:t>Ingenieurbüro</w:t>
            </w:r>
            <w:proofErr w:type="spellEnd"/>
            <w:r w:rsidR="00C82331">
              <w:t xml:space="preserve"> Zusatz</w:t>
            </w:r>
            <w:r>
              <w:fldChar w:fldCharType="end"/>
            </w:r>
            <w:r w:rsidR="00257B89">
              <w:br/>
            </w:r>
            <w:r>
              <w:fldChar w:fldCharType="begin"/>
            </w:r>
            <w:r>
              <w:instrText xml:space="preserve"> REF StrIngbüro \h </w:instrText>
            </w:r>
            <w:r>
              <w:fldChar w:fldCharType="separate"/>
            </w:r>
            <w:r w:rsidR="00C82331">
              <w:t xml:space="preserve">Strasse </w:t>
            </w:r>
            <w:proofErr w:type="spellStart"/>
            <w:r w:rsidR="00C82331">
              <w:t>Nr</w:t>
            </w:r>
            <w:proofErr w:type="spellEnd"/>
            <w:r>
              <w:fldChar w:fldCharType="end"/>
            </w:r>
            <w:r w:rsidR="00257B89">
              <w:br/>
            </w:r>
            <w:r>
              <w:fldChar w:fldCharType="begin"/>
            </w:r>
            <w:r>
              <w:instrText xml:space="preserve"> REF PLZ \h </w:instrText>
            </w:r>
            <w:r>
              <w:fldChar w:fldCharType="separate"/>
            </w:r>
            <w:r w:rsidR="00C82331">
              <w:t>PLZ</w:t>
            </w:r>
            <w:r>
              <w:fldChar w:fldCharType="end"/>
            </w:r>
            <w:r>
              <w:t xml:space="preserve"> </w:t>
            </w:r>
            <w:r>
              <w:fldChar w:fldCharType="begin"/>
            </w:r>
            <w:r>
              <w:instrText xml:space="preserve"> REF OrtIngbüro \h </w:instrText>
            </w:r>
            <w:r>
              <w:fldChar w:fldCharType="separate"/>
            </w:r>
            <w:r w:rsidR="00C82331">
              <w:t>Ort</w:t>
            </w:r>
            <w:r>
              <w:fldChar w:fldCharType="end"/>
            </w:r>
          </w:p>
          <w:p w:rsidR="00257B89" w:rsidRDefault="00257B89" w:rsidP="00257B89">
            <w:pPr>
              <w:pStyle w:val="Tabellentext"/>
            </w:pPr>
          </w:p>
          <w:p w:rsidR="00257B89" w:rsidRDefault="00256DB3" w:rsidP="00257B89">
            <w:pPr>
              <w:pStyle w:val="Tabellentext"/>
            </w:pPr>
            <w:r>
              <w:fldChar w:fldCharType="begin"/>
            </w:r>
            <w:r>
              <w:instrText xml:space="preserve"> REF OrtIngbüro \h </w:instrText>
            </w:r>
            <w:r>
              <w:fldChar w:fldCharType="separate"/>
            </w:r>
            <w:r w:rsidR="00C82331">
              <w:t>Ort</w:t>
            </w:r>
            <w:r>
              <w:fldChar w:fldCharType="end"/>
            </w:r>
            <w:r w:rsidR="00257B89">
              <w:t xml:space="preserve">, </w:t>
            </w:r>
            <w:r>
              <w:fldChar w:fldCharType="begin"/>
            </w:r>
            <w:r>
              <w:instrText xml:space="preserve"> REF Datum \h </w:instrText>
            </w:r>
            <w:r>
              <w:fldChar w:fldCharType="separate"/>
            </w:r>
            <w:r w:rsidR="00C82331">
              <w:t>Datum</w:t>
            </w:r>
            <w:r>
              <w:fldChar w:fldCharType="end"/>
            </w:r>
            <w:r w:rsidR="00257B89">
              <w:br/>
            </w:r>
          </w:p>
          <w:p w:rsidR="00257B89" w:rsidRDefault="00257B89" w:rsidP="00257B89">
            <w:pPr>
              <w:pStyle w:val="Tabellentext"/>
            </w:pPr>
            <w:r>
              <w:t>Name PV</w:t>
            </w:r>
          </w:p>
          <w:p w:rsidR="00257B89" w:rsidRDefault="00257B89" w:rsidP="00257B89">
            <w:pPr>
              <w:pStyle w:val="Tabellentext"/>
            </w:pPr>
          </w:p>
          <w:p w:rsidR="00257B89" w:rsidRPr="00DB65F2" w:rsidRDefault="00257B89" w:rsidP="00257B89">
            <w:pPr>
              <w:pStyle w:val="Tabellentext"/>
            </w:pPr>
            <w:r>
              <w:t>………………………..........</w:t>
            </w:r>
          </w:p>
        </w:tc>
      </w:tr>
    </w:tbl>
    <w:p w:rsidR="00257B89" w:rsidRPr="00BB79B6" w:rsidRDefault="00257B89" w:rsidP="00257B89"/>
    <w:sectPr w:rsidR="00257B89" w:rsidRPr="00BB79B6" w:rsidSect="00AB1288">
      <w:headerReference w:type="default" r:id="rId11"/>
      <w:footerReference w:type="default" r:id="rId12"/>
      <w:type w:val="continuous"/>
      <w:pgSz w:w="11906" w:h="16838" w:code="9"/>
      <w:pgMar w:top="1418" w:right="1418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D65" w:rsidRDefault="00745D65" w:rsidP="00BB79B6">
      <w:r>
        <w:separator/>
      </w:r>
    </w:p>
  </w:endnote>
  <w:endnote w:type="continuationSeparator" w:id="0">
    <w:p w:rsidR="00745D65" w:rsidRDefault="00745D65" w:rsidP="00BB79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A4" w:rsidRDefault="00DC48A4" w:rsidP="00CE6335">
    <w:pPr>
      <w:pStyle w:val="Fuzeile"/>
    </w:pPr>
    <w:r>
      <w:fldChar w:fldCharType="begin"/>
    </w:r>
    <w:r>
      <w:instrText xml:space="preserve"> ASK  IngBuero Ingenieurbüro  \* MERGEFORMAT </w:instrText>
    </w:r>
    <w:r>
      <w:fldChar w:fldCharType="separate"/>
    </w:r>
    <w:bookmarkStart w:id="11" w:name="IngBuero"/>
    <w:r>
      <w:t>Ingenieurbüro xyz, Ort</w:t>
    </w:r>
    <w:bookmarkEnd w:id="11"/>
    <w:r>
      <w:fldChar w:fldCharType="end"/>
    </w:r>
    <w:fldSimple w:instr=" FILENAME   \* MERGEFORMAT ">
      <w:r w:rsidR="00C82331">
        <w:rPr>
          <w:noProof/>
        </w:rPr>
        <w:t>2142_Vorlage_Projektbasis.dotx</w:t>
      </w:r>
    </w:fldSimple>
    <w:r>
      <w:tab/>
    </w:r>
    <w:r>
      <w:tab/>
      <w:t xml:space="preserve">Seite </w:t>
    </w:r>
    <w:r>
      <w:fldChar w:fldCharType="begin"/>
    </w:r>
    <w:r>
      <w:instrText xml:space="preserve"> PAGE   \* MERGEFORMAT </w:instrText>
    </w:r>
    <w:r>
      <w:fldChar w:fldCharType="separate"/>
    </w:r>
    <w:r w:rsidR="00C82331">
      <w:rPr>
        <w:noProof/>
      </w:rPr>
      <w:t>2</w:t>
    </w:r>
    <w:r>
      <w:fldChar w:fldCharType="end"/>
    </w:r>
    <w:r>
      <w:t xml:space="preserve"> / </w:t>
    </w:r>
    <w:r>
      <w:fldChar w:fldCharType="begin"/>
    </w:r>
    <w:r>
      <w:instrText xml:space="preserve">= </w:instrText>
    </w:r>
    <w:fldSimple w:instr=" NUMPAGES   \* MERGEFORMAT ">
      <w:r w:rsidR="00C82331">
        <w:rPr>
          <w:noProof/>
        </w:rPr>
        <w:instrText>13</w:instrText>
      </w:r>
    </w:fldSimple>
    <w:r>
      <w:instrText xml:space="preserve"> -1</w:instrText>
    </w:r>
    <w:r>
      <w:fldChar w:fldCharType="separate"/>
    </w:r>
    <w:r w:rsidR="00C82331">
      <w:rPr>
        <w:noProof/>
      </w:rPr>
      <w:t>12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A4" w:rsidRDefault="00DC48A4" w:rsidP="00F11FEC">
    <w:pPr>
      <w:pStyle w:val="Fuzeile"/>
    </w:pPr>
    <w:r>
      <w:fldChar w:fldCharType="begin"/>
    </w:r>
    <w:r>
      <w:instrText xml:space="preserve"> REF Ingbüro \h </w:instrText>
    </w:r>
    <w:r>
      <w:fldChar w:fldCharType="separate"/>
    </w:r>
    <w:r w:rsidR="00C82331">
      <w:t>Ingenieurbüro</w:t>
    </w:r>
    <w:r>
      <w:fldChar w:fldCharType="end"/>
    </w:r>
    <w:r>
      <w:t xml:space="preserve">, </w:t>
    </w:r>
    <w:r>
      <w:fldChar w:fldCharType="begin"/>
    </w:r>
    <w:r>
      <w:instrText xml:space="preserve"> REF PLZ \h </w:instrText>
    </w:r>
    <w:r>
      <w:fldChar w:fldCharType="separate"/>
    </w:r>
    <w:r w:rsidR="00C82331">
      <w:t>PLZ</w:t>
    </w:r>
    <w:r>
      <w:fldChar w:fldCharType="end"/>
    </w:r>
    <w:r>
      <w:t xml:space="preserve"> </w:t>
    </w:r>
    <w:r>
      <w:fldChar w:fldCharType="begin"/>
    </w:r>
    <w:r>
      <w:instrText xml:space="preserve"> REF OrtIngbüro \h </w:instrText>
    </w:r>
    <w:r>
      <w:fldChar w:fldCharType="separate"/>
    </w:r>
    <w:r w:rsidR="00C82331">
      <w:t>Ort</w:t>
    </w:r>
    <w:r>
      <w:fldChar w:fldCharType="end"/>
    </w:r>
    <w:r>
      <w:tab/>
    </w:r>
    <w:r>
      <w:tab/>
      <w:t xml:space="preserve">Seite </w:t>
    </w:r>
    <w:r>
      <w:fldChar w:fldCharType="begin"/>
    </w:r>
    <w:r>
      <w:instrText xml:space="preserve"> PAGE   \* MERGEFORMAT </w:instrText>
    </w:r>
    <w:r>
      <w:fldChar w:fldCharType="separate"/>
    </w:r>
    <w:r w:rsidR="00C82331">
      <w:rPr>
        <w:noProof/>
      </w:rPr>
      <w:t>12</w:t>
    </w:r>
    <w:r>
      <w:fldChar w:fldCharType="end"/>
    </w:r>
    <w:r>
      <w:t xml:space="preserve"> / </w:t>
    </w:r>
    <w:r>
      <w:fldChar w:fldCharType="begin"/>
    </w:r>
    <w:r>
      <w:instrText xml:space="preserve">= </w:instrText>
    </w:r>
    <w:fldSimple w:instr=" NUMPAGES   \* MERGEFORMAT ">
      <w:r w:rsidR="00C82331">
        <w:rPr>
          <w:noProof/>
        </w:rPr>
        <w:instrText>13</w:instrText>
      </w:r>
    </w:fldSimple>
    <w:r>
      <w:instrText xml:space="preserve"> -1</w:instrText>
    </w:r>
    <w:r>
      <w:fldChar w:fldCharType="separate"/>
    </w:r>
    <w:r w:rsidR="00C82331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D65" w:rsidRDefault="00745D65" w:rsidP="00BB79B6">
      <w:r>
        <w:separator/>
      </w:r>
    </w:p>
  </w:footnote>
  <w:footnote w:type="continuationSeparator" w:id="0">
    <w:p w:rsidR="00745D65" w:rsidRDefault="00745D65" w:rsidP="00BB79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A4" w:rsidRDefault="00DC48A4" w:rsidP="00714548">
    <w:pPr>
      <w:pStyle w:val="Kopfzeile"/>
    </w:pPr>
    <w:r>
      <w:fldChar w:fldCharType="begin"/>
    </w:r>
    <w:r>
      <w:instrText xml:space="preserve"> REF StrNR \h </w:instrText>
    </w:r>
    <w:r>
      <w:fldChar w:fldCharType="separate"/>
    </w:r>
    <w:r w:rsidR="00C82331">
      <w:rPr>
        <w:noProof/>
      </w:rPr>
      <w:t>Str. Nr.</w:t>
    </w:r>
    <w:r>
      <w:fldChar w:fldCharType="end"/>
    </w:r>
    <w:r>
      <w:t xml:space="preserve"> </w:t>
    </w:r>
    <w:r>
      <w:fldChar w:fldCharType="begin"/>
    </w:r>
    <w:r>
      <w:instrText xml:space="preserve"> REF StrName \h </w:instrText>
    </w:r>
    <w:r>
      <w:fldChar w:fldCharType="separate"/>
    </w:r>
    <w:r w:rsidR="00C82331">
      <w:t>Strassenname</w:t>
    </w:r>
    <w:r>
      <w:fldChar w:fldCharType="end"/>
    </w:r>
    <w:r>
      <w:tab/>
    </w:r>
    <w:r>
      <w:tab/>
      <w:t>Tiefbauamt Graubünden</w:t>
    </w:r>
  </w:p>
  <w:p w:rsidR="00DC48A4" w:rsidRPr="00714548" w:rsidRDefault="00DC48A4" w:rsidP="007A29E9">
    <w:pPr>
      <w:pStyle w:val="Kopfzeile"/>
      <w:pBdr>
        <w:bottom w:val="single" w:sz="4" w:space="1" w:color="auto"/>
      </w:pBdr>
    </w:pPr>
    <w:r>
      <w:fldChar w:fldCharType="begin"/>
    </w:r>
    <w:r>
      <w:instrText xml:space="preserve"> REF KBNr \h </w:instrText>
    </w:r>
    <w:r>
      <w:fldChar w:fldCharType="separate"/>
    </w:r>
    <w:r w:rsidR="00C82331">
      <w:t xml:space="preserve">xx </w:t>
    </w:r>
    <w:proofErr w:type="spellStart"/>
    <w:r w:rsidR="00C82331">
      <w:t>yy</w:t>
    </w:r>
    <w:proofErr w:type="spellEnd"/>
    <w:r w:rsidR="00C82331">
      <w:t xml:space="preserve"> </w:t>
    </w:r>
    <w:proofErr w:type="spellStart"/>
    <w:r w:rsidR="00C82331">
      <w:t>zz</w:t>
    </w:r>
    <w:proofErr w:type="spellEnd"/>
    <w:r>
      <w:fldChar w:fldCharType="end"/>
    </w:r>
    <w:r>
      <w:t xml:space="preserve"> </w:t>
    </w:r>
    <w:r>
      <w:fldChar w:fldCharType="begin"/>
    </w:r>
    <w:r>
      <w:instrText xml:space="preserve"> REF KBName \h </w:instrText>
    </w:r>
    <w:r>
      <w:fldChar w:fldCharType="separate"/>
    </w:r>
    <w:r w:rsidR="00C82331">
      <w:rPr>
        <w:noProof/>
      </w:rPr>
      <w:t>Kunstbautenname</w:t>
    </w:r>
    <w:r>
      <w:fldChar w:fldCharType="end"/>
    </w:r>
    <w:r>
      <w:tab/>
    </w:r>
    <w:r>
      <w:tab/>
      <w:t>Abteilung Kunstbauten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C48A4" w:rsidRDefault="00DC48A4" w:rsidP="00FC2DA5">
    <w:pPr>
      <w:pStyle w:val="Kopfzeile"/>
      <w:tabs>
        <w:tab w:val="left" w:pos="4320"/>
      </w:tabs>
    </w:pPr>
    <w:r>
      <w:fldChar w:fldCharType="begin"/>
    </w:r>
    <w:r>
      <w:instrText xml:space="preserve"> REF StrNR \h </w:instrText>
    </w:r>
    <w:r>
      <w:fldChar w:fldCharType="separate"/>
    </w:r>
    <w:r w:rsidR="00C82331">
      <w:rPr>
        <w:noProof/>
      </w:rPr>
      <w:t>Str. Nr.</w:t>
    </w:r>
    <w:r>
      <w:fldChar w:fldCharType="end"/>
    </w:r>
    <w:r>
      <w:t xml:space="preserve"> </w:t>
    </w:r>
    <w:r>
      <w:fldChar w:fldCharType="begin"/>
    </w:r>
    <w:r>
      <w:instrText xml:space="preserve"> REF StrName \h </w:instrText>
    </w:r>
    <w:r>
      <w:fldChar w:fldCharType="separate"/>
    </w:r>
    <w:r w:rsidR="00C82331">
      <w:t>Strassenname</w:t>
    </w:r>
    <w:r>
      <w:fldChar w:fldCharType="end"/>
    </w:r>
    <w:r>
      <w:tab/>
    </w:r>
    <w:r>
      <w:tab/>
    </w:r>
    <w:r>
      <w:tab/>
      <w:t>Projektbasis</w:t>
    </w:r>
  </w:p>
  <w:p w:rsidR="00DC48A4" w:rsidRPr="00685094" w:rsidRDefault="00DC48A4" w:rsidP="00685094">
    <w:pPr>
      <w:pStyle w:val="Kopfzeile"/>
      <w:pBdr>
        <w:bottom w:val="single" w:sz="4" w:space="1" w:color="auto"/>
      </w:pBdr>
    </w:pPr>
    <w:r>
      <w:fldChar w:fldCharType="begin"/>
    </w:r>
    <w:r>
      <w:instrText xml:space="preserve"> REF KBNr \h </w:instrText>
    </w:r>
    <w:r>
      <w:fldChar w:fldCharType="separate"/>
    </w:r>
    <w:r w:rsidR="00C82331">
      <w:t xml:space="preserve">xx </w:t>
    </w:r>
    <w:proofErr w:type="spellStart"/>
    <w:r w:rsidR="00C82331">
      <w:t>yy</w:t>
    </w:r>
    <w:proofErr w:type="spellEnd"/>
    <w:r w:rsidR="00C82331">
      <w:t xml:space="preserve"> </w:t>
    </w:r>
    <w:proofErr w:type="spellStart"/>
    <w:r w:rsidR="00C82331">
      <w:t>zz</w:t>
    </w:r>
    <w:proofErr w:type="spellEnd"/>
    <w:r>
      <w:fldChar w:fldCharType="end"/>
    </w:r>
    <w:r>
      <w:t xml:space="preserve"> </w:t>
    </w:r>
    <w:r>
      <w:fldChar w:fldCharType="begin"/>
    </w:r>
    <w:r>
      <w:instrText xml:space="preserve"> REF KBName \h </w:instrText>
    </w:r>
    <w:r>
      <w:fldChar w:fldCharType="separate"/>
    </w:r>
    <w:r w:rsidR="00C82331">
      <w:rPr>
        <w:noProof/>
      </w:rPr>
      <w:t>Kunstbautenname</w:t>
    </w:r>
    <w:r>
      <w:fldChar w:fldCharType="end"/>
    </w:r>
    <w:r w:rsidRPr="00685094">
      <w:tab/>
    </w:r>
    <w:r w:rsidRPr="00685094">
      <w:tab/>
    </w:r>
    <w:r>
      <w:fldChar w:fldCharType="begin"/>
    </w:r>
    <w:r>
      <w:instrText xml:space="preserve"> REF Datum \h </w:instrText>
    </w:r>
    <w:r>
      <w:fldChar w:fldCharType="separate"/>
    </w:r>
    <w:r w:rsidR="00C82331">
      <w:t>Datum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1DA72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6B46C9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C36CC8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7284B8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526BF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D017A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7C711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EE01C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6FCE5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105AC7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8605B7"/>
    <w:multiLevelType w:val="hybridMultilevel"/>
    <w:tmpl w:val="C8B69DDE"/>
    <w:lvl w:ilvl="0" w:tplc="39862D0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F83C50"/>
    <w:multiLevelType w:val="hybridMultilevel"/>
    <w:tmpl w:val="5B30D8EA"/>
    <w:lvl w:ilvl="0" w:tplc="40928E2E">
      <w:start w:val="1"/>
      <w:numFmt w:val="bullet"/>
      <w:pStyle w:val="Tabellenaufzhlung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8D3D30"/>
    <w:multiLevelType w:val="multilevel"/>
    <w:tmpl w:val="4A26FD10"/>
    <w:lvl w:ilvl="0">
      <w:start w:val="1"/>
      <w:numFmt w:val="decimal"/>
      <w:pStyle w:val="berschrift1"/>
      <w:lvlText w:val="%1"/>
      <w:lvlJc w:val="left"/>
      <w:pPr>
        <w:ind w:left="432" w:hanging="432"/>
      </w:pPr>
    </w:lvl>
    <w:lvl w:ilvl="1">
      <w:start w:val="1"/>
      <w:numFmt w:val="decimal"/>
      <w:pStyle w:val="berschrift2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4B431013"/>
    <w:multiLevelType w:val="hybridMultilevel"/>
    <w:tmpl w:val="D34822E4"/>
    <w:lvl w:ilvl="0" w:tplc="B45E1088">
      <w:start w:val="1"/>
      <w:numFmt w:val="bullet"/>
      <w:pStyle w:val="HinweisListe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441779"/>
    <w:multiLevelType w:val="hybridMultilevel"/>
    <w:tmpl w:val="FA22AADE"/>
    <w:lvl w:ilvl="0" w:tplc="CD548C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  <w:num w:numId="13">
    <w:abstractNumId w:val="14"/>
  </w:num>
  <w:num w:numId="14">
    <w:abstractNumId w:val="12"/>
  </w:num>
  <w:num w:numId="15">
    <w:abstractNumId w:val="12"/>
  </w:num>
  <w:num w:numId="16">
    <w:abstractNumId w:val="1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1228" w:allStyles="0" w:customStyles="0" w:latentStyles="0" w:stylesInUse="1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08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EFD"/>
    <w:rsid w:val="00015166"/>
    <w:rsid w:val="00017AD9"/>
    <w:rsid w:val="00032905"/>
    <w:rsid w:val="000334C6"/>
    <w:rsid w:val="000336D4"/>
    <w:rsid w:val="000341B3"/>
    <w:rsid w:val="00036676"/>
    <w:rsid w:val="00040536"/>
    <w:rsid w:val="00041117"/>
    <w:rsid w:val="000576D8"/>
    <w:rsid w:val="00061441"/>
    <w:rsid w:val="00062097"/>
    <w:rsid w:val="000A214E"/>
    <w:rsid w:val="000A6E85"/>
    <w:rsid w:val="000C1964"/>
    <w:rsid w:val="000C6B87"/>
    <w:rsid w:val="000C6BDE"/>
    <w:rsid w:val="000E231C"/>
    <w:rsid w:val="000F08B2"/>
    <w:rsid w:val="000F4FB7"/>
    <w:rsid w:val="0013442B"/>
    <w:rsid w:val="00154D4A"/>
    <w:rsid w:val="001623C0"/>
    <w:rsid w:val="00174987"/>
    <w:rsid w:val="0018445B"/>
    <w:rsid w:val="00191F1D"/>
    <w:rsid w:val="0019458E"/>
    <w:rsid w:val="00197DD1"/>
    <w:rsid w:val="001A3FFA"/>
    <w:rsid w:val="001A5A63"/>
    <w:rsid w:val="001B60DC"/>
    <w:rsid w:val="001C5432"/>
    <w:rsid w:val="001D1839"/>
    <w:rsid w:val="001D69A5"/>
    <w:rsid w:val="001D76DC"/>
    <w:rsid w:val="001E197B"/>
    <w:rsid w:val="001E2E58"/>
    <w:rsid w:val="001E68E4"/>
    <w:rsid w:val="001F2BDB"/>
    <w:rsid w:val="002050E7"/>
    <w:rsid w:val="00213C96"/>
    <w:rsid w:val="00224F47"/>
    <w:rsid w:val="00247520"/>
    <w:rsid w:val="0025244B"/>
    <w:rsid w:val="00256DB3"/>
    <w:rsid w:val="00257B89"/>
    <w:rsid w:val="00265F74"/>
    <w:rsid w:val="002663DF"/>
    <w:rsid w:val="00271AED"/>
    <w:rsid w:val="00284EFD"/>
    <w:rsid w:val="002C057B"/>
    <w:rsid w:val="002D2CE6"/>
    <w:rsid w:val="002D3F5C"/>
    <w:rsid w:val="002E2D43"/>
    <w:rsid w:val="002F2B0D"/>
    <w:rsid w:val="0030313F"/>
    <w:rsid w:val="00304F2E"/>
    <w:rsid w:val="00305C82"/>
    <w:rsid w:val="003106F6"/>
    <w:rsid w:val="00332877"/>
    <w:rsid w:val="00340F9C"/>
    <w:rsid w:val="0035167F"/>
    <w:rsid w:val="00353FFD"/>
    <w:rsid w:val="00376E48"/>
    <w:rsid w:val="003869DB"/>
    <w:rsid w:val="003A2C09"/>
    <w:rsid w:val="003B5A9A"/>
    <w:rsid w:val="003C2A31"/>
    <w:rsid w:val="003D1342"/>
    <w:rsid w:val="003D6498"/>
    <w:rsid w:val="003D7BAF"/>
    <w:rsid w:val="00410076"/>
    <w:rsid w:val="00411BE8"/>
    <w:rsid w:val="00420143"/>
    <w:rsid w:val="00430EFB"/>
    <w:rsid w:val="0044532F"/>
    <w:rsid w:val="0045129E"/>
    <w:rsid w:val="00451661"/>
    <w:rsid w:val="00451C80"/>
    <w:rsid w:val="00461D23"/>
    <w:rsid w:val="004717F6"/>
    <w:rsid w:val="00477963"/>
    <w:rsid w:val="004A2258"/>
    <w:rsid w:val="004C5EF8"/>
    <w:rsid w:val="004D4707"/>
    <w:rsid w:val="004F5151"/>
    <w:rsid w:val="00515503"/>
    <w:rsid w:val="00527630"/>
    <w:rsid w:val="00537A05"/>
    <w:rsid w:val="00546027"/>
    <w:rsid w:val="005504C7"/>
    <w:rsid w:val="00553145"/>
    <w:rsid w:val="00570D7C"/>
    <w:rsid w:val="005815C9"/>
    <w:rsid w:val="00591D62"/>
    <w:rsid w:val="005943C2"/>
    <w:rsid w:val="005A0821"/>
    <w:rsid w:val="005A0CFC"/>
    <w:rsid w:val="005A484F"/>
    <w:rsid w:val="005C55A2"/>
    <w:rsid w:val="005D242A"/>
    <w:rsid w:val="005D384E"/>
    <w:rsid w:val="005F08CE"/>
    <w:rsid w:val="005F5438"/>
    <w:rsid w:val="006131E2"/>
    <w:rsid w:val="00625970"/>
    <w:rsid w:val="006459BC"/>
    <w:rsid w:val="006466E1"/>
    <w:rsid w:val="00651584"/>
    <w:rsid w:val="00652571"/>
    <w:rsid w:val="00653366"/>
    <w:rsid w:val="0065431D"/>
    <w:rsid w:val="0065472C"/>
    <w:rsid w:val="006636D5"/>
    <w:rsid w:val="00667342"/>
    <w:rsid w:val="00685094"/>
    <w:rsid w:val="006905A5"/>
    <w:rsid w:val="006C0EBF"/>
    <w:rsid w:val="006D163B"/>
    <w:rsid w:val="006D4F01"/>
    <w:rsid w:val="006E270D"/>
    <w:rsid w:val="006F4993"/>
    <w:rsid w:val="007013F1"/>
    <w:rsid w:val="007063C3"/>
    <w:rsid w:val="00714548"/>
    <w:rsid w:val="00714769"/>
    <w:rsid w:val="00717A99"/>
    <w:rsid w:val="00727D61"/>
    <w:rsid w:val="0074088D"/>
    <w:rsid w:val="00741630"/>
    <w:rsid w:val="007428DA"/>
    <w:rsid w:val="00745D65"/>
    <w:rsid w:val="00746857"/>
    <w:rsid w:val="00754BDE"/>
    <w:rsid w:val="00771854"/>
    <w:rsid w:val="00792F16"/>
    <w:rsid w:val="007A29E9"/>
    <w:rsid w:val="007A713E"/>
    <w:rsid w:val="007B7A15"/>
    <w:rsid w:val="007C41DA"/>
    <w:rsid w:val="007E306F"/>
    <w:rsid w:val="007E3406"/>
    <w:rsid w:val="007E5764"/>
    <w:rsid w:val="007F1EEF"/>
    <w:rsid w:val="00851F0F"/>
    <w:rsid w:val="008571C4"/>
    <w:rsid w:val="008573D7"/>
    <w:rsid w:val="008A0E5D"/>
    <w:rsid w:val="008A3DFB"/>
    <w:rsid w:val="008A5D7D"/>
    <w:rsid w:val="008C71E6"/>
    <w:rsid w:val="008D3BA8"/>
    <w:rsid w:val="008E174D"/>
    <w:rsid w:val="008F26BE"/>
    <w:rsid w:val="00921FA2"/>
    <w:rsid w:val="0094483C"/>
    <w:rsid w:val="009572DA"/>
    <w:rsid w:val="00957B22"/>
    <w:rsid w:val="0096145A"/>
    <w:rsid w:val="00992C82"/>
    <w:rsid w:val="00995B49"/>
    <w:rsid w:val="009B4CF5"/>
    <w:rsid w:val="009B6388"/>
    <w:rsid w:val="009C1091"/>
    <w:rsid w:val="009C1FF3"/>
    <w:rsid w:val="009C2B81"/>
    <w:rsid w:val="009C7D13"/>
    <w:rsid w:val="009D0781"/>
    <w:rsid w:val="009D5319"/>
    <w:rsid w:val="009D6C49"/>
    <w:rsid w:val="009E5E66"/>
    <w:rsid w:val="00A04864"/>
    <w:rsid w:val="00A10D14"/>
    <w:rsid w:val="00A333FC"/>
    <w:rsid w:val="00A3461D"/>
    <w:rsid w:val="00A41936"/>
    <w:rsid w:val="00A80923"/>
    <w:rsid w:val="00A87720"/>
    <w:rsid w:val="00A97192"/>
    <w:rsid w:val="00AB1288"/>
    <w:rsid w:val="00AE1720"/>
    <w:rsid w:val="00AE4F20"/>
    <w:rsid w:val="00AF15EB"/>
    <w:rsid w:val="00B05305"/>
    <w:rsid w:val="00B22C4D"/>
    <w:rsid w:val="00B239C8"/>
    <w:rsid w:val="00B36132"/>
    <w:rsid w:val="00B451C6"/>
    <w:rsid w:val="00B45B11"/>
    <w:rsid w:val="00B502BB"/>
    <w:rsid w:val="00B653B9"/>
    <w:rsid w:val="00B65900"/>
    <w:rsid w:val="00B71A10"/>
    <w:rsid w:val="00B73DF4"/>
    <w:rsid w:val="00B8762F"/>
    <w:rsid w:val="00B87FA0"/>
    <w:rsid w:val="00B92138"/>
    <w:rsid w:val="00B97E4A"/>
    <w:rsid w:val="00BA4024"/>
    <w:rsid w:val="00BB2F77"/>
    <w:rsid w:val="00BB79B6"/>
    <w:rsid w:val="00BC53EC"/>
    <w:rsid w:val="00BC78BA"/>
    <w:rsid w:val="00BC7F39"/>
    <w:rsid w:val="00C040EF"/>
    <w:rsid w:val="00C1012D"/>
    <w:rsid w:val="00C10CD0"/>
    <w:rsid w:val="00C41161"/>
    <w:rsid w:val="00C4759B"/>
    <w:rsid w:val="00C72BC1"/>
    <w:rsid w:val="00C82331"/>
    <w:rsid w:val="00C85DB8"/>
    <w:rsid w:val="00CA13F5"/>
    <w:rsid w:val="00CB768E"/>
    <w:rsid w:val="00CC2BBE"/>
    <w:rsid w:val="00CE6335"/>
    <w:rsid w:val="00CF3EC4"/>
    <w:rsid w:val="00D0468C"/>
    <w:rsid w:val="00D1427B"/>
    <w:rsid w:val="00D16BFF"/>
    <w:rsid w:val="00D324EA"/>
    <w:rsid w:val="00D342E3"/>
    <w:rsid w:val="00D35739"/>
    <w:rsid w:val="00D678FB"/>
    <w:rsid w:val="00D8007B"/>
    <w:rsid w:val="00DA6864"/>
    <w:rsid w:val="00DB65F2"/>
    <w:rsid w:val="00DC48A4"/>
    <w:rsid w:val="00DE1D7F"/>
    <w:rsid w:val="00DF6B3C"/>
    <w:rsid w:val="00E021B2"/>
    <w:rsid w:val="00E1074E"/>
    <w:rsid w:val="00E32293"/>
    <w:rsid w:val="00E46083"/>
    <w:rsid w:val="00E6292E"/>
    <w:rsid w:val="00E65F3F"/>
    <w:rsid w:val="00E7300A"/>
    <w:rsid w:val="00E7452F"/>
    <w:rsid w:val="00E94C02"/>
    <w:rsid w:val="00EA30CB"/>
    <w:rsid w:val="00EA3870"/>
    <w:rsid w:val="00EB748F"/>
    <w:rsid w:val="00EF545B"/>
    <w:rsid w:val="00F11FEC"/>
    <w:rsid w:val="00F36284"/>
    <w:rsid w:val="00F364C7"/>
    <w:rsid w:val="00F37F92"/>
    <w:rsid w:val="00F44BD3"/>
    <w:rsid w:val="00F53E6B"/>
    <w:rsid w:val="00F54EDD"/>
    <w:rsid w:val="00F71C30"/>
    <w:rsid w:val="00F7764C"/>
    <w:rsid w:val="00F866A6"/>
    <w:rsid w:val="00F97565"/>
    <w:rsid w:val="00FA1E4C"/>
    <w:rsid w:val="00FA5E88"/>
    <w:rsid w:val="00FB1388"/>
    <w:rsid w:val="00FC2DA5"/>
    <w:rsid w:val="00FE3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de-CH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35739"/>
    <w:pPr>
      <w:spacing w:after="0"/>
    </w:pPr>
  </w:style>
  <w:style w:type="paragraph" w:styleId="berschrift1">
    <w:name w:val="heading 1"/>
    <w:next w:val="Textkrper"/>
    <w:link w:val="berschrift1Zchn"/>
    <w:uiPriority w:val="9"/>
    <w:qFormat/>
    <w:rsid w:val="005943C2"/>
    <w:pPr>
      <w:keepNext/>
      <w:keepLines/>
      <w:numPr>
        <w:numId w:val="1"/>
      </w:numPr>
      <w:spacing w:before="360" w:after="240"/>
      <w:ind w:left="2268" w:hanging="2268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berschrift2">
    <w:name w:val="heading 2"/>
    <w:next w:val="Textkrper"/>
    <w:link w:val="berschrift2Zchn"/>
    <w:uiPriority w:val="9"/>
    <w:unhideWhenUsed/>
    <w:qFormat/>
    <w:rsid w:val="000576D8"/>
    <w:pPr>
      <w:keepNext/>
      <w:keepLines/>
      <w:numPr>
        <w:ilvl w:val="1"/>
        <w:numId w:val="1"/>
      </w:numPr>
      <w:spacing w:before="240"/>
      <w:ind w:left="2268" w:hanging="2268"/>
      <w:outlineLvl w:val="1"/>
    </w:pPr>
    <w:rPr>
      <w:rFonts w:eastAsiaTheme="majorEastAsia" w:cstheme="majorBidi"/>
      <w:b/>
      <w:bCs/>
      <w:sz w:val="24"/>
      <w:szCs w:val="26"/>
    </w:rPr>
  </w:style>
  <w:style w:type="paragraph" w:styleId="berschrift3">
    <w:name w:val="heading 3"/>
    <w:next w:val="Textkrper"/>
    <w:link w:val="berschrift3Zchn"/>
    <w:uiPriority w:val="9"/>
    <w:unhideWhenUsed/>
    <w:qFormat/>
    <w:rsid w:val="005943C2"/>
    <w:pPr>
      <w:keepNext/>
      <w:keepLines/>
      <w:numPr>
        <w:ilvl w:val="2"/>
        <w:numId w:val="1"/>
      </w:numPr>
      <w:spacing w:before="120"/>
      <w:ind w:left="2268" w:hanging="2268"/>
      <w:outlineLvl w:val="2"/>
    </w:pPr>
    <w:rPr>
      <w:rFonts w:eastAsiaTheme="majorEastAsia" w:cstheme="majorBidi"/>
      <w:b/>
      <w:bCs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0C6BDE"/>
    <w:pPr>
      <w:keepNext/>
      <w:keepLines/>
      <w:numPr>
        <w:ilvl w:val="3"/>
        <w:numId w:val="1"/>
      </w:numPr>
      <w:spacing w:before="200"/>
      <w:outlineLvl w:val="3"/>
    </w:pPr>
    <w:rPr>
      <w:rFonts w:eastAsiaTheme="majorEastAsia" w:cstheme="majorBidi"/>
      <w:b/>
      <w:bCs/>
      <w:i/>
      <w:iCs/>
    </w:rPr>
  </w:style>
  <w:style w:type="paragraph" w:styleId="berschrift5">
    <w:name w:val="heading 5"/>
    <w:basedOn w:val="Standard"/>
    <w:next w:val="Standard"/>
    <w:link w:val="berschrift5Zchn"/>
    <w:uiPriority w:val="9"/>
    <w:unhideWhenUsed/>
    <w:qFormat/>
    <w:rsid w:val="000C6BDE"/>
    <w:pPr>
      <w:keepNext/>
      <w:keepLines/>
      <w:numPr>
        <w:ilvl w:val="4"/>
        <w:numId w:val="1"/>
      </w:numPr>
      <w:spacing w:before="200"/>
      <w:outlineLvl w:val="4"/>
    </w:pPr>
    <w:rPr>
      <w:rFonts w:eastAsiaTheme="majorEastAsia" w:cstheme="majorBidi"/>
    </w:rPr>
  </w:style>
  <w:style w:type="paragraph" w:styleId="berschrift6">
    <w:name w:val="heading 6"/>
    <w:basedOn w:val="Standard"/>
    <w:next w:val="Standard"/>
    <w:link w:val="berschrift6Zchn"/>
    <w:uiPriority w:val="9"/>
    <w:unhideWhenUsed/>
    <w:qFormat/>
    <w:rsid w:val="0018445B"/>
    <w:pPr>
      <w:keepNext/>
      <w:keepLines/>
      <w:numPr>
        <w:ilvl w:val="5"/>
        <w:numId w:val="1"/>
      </w:numPr>
      <w:spacing w:before="200"/>
      <w:outlineLvl w:val="5"/>
    </w:pPr>
    <w:rPr>
      <w:rFonts w:eastAsiaTheme="majorEastAsia" w:cstheme="majorBidi"/>
      <w:i/>
      <w:iCs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05C82"/>
    <w:pPr>
      <w:keepNext/>
      <w:keepLines/>
      <w:numPr>
        <w:ilvl w:val="6"/>
        <w:numId w:val="1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05C82"/>
    <w:pPr>
      <w:keepNext/>
      <w:keepLines/>
      <w:numPr>
        <w:ilvl w:val="7"/>
        <w:numId w:val="1"/>
      </w:numPr>
      <w:spacing w:before="200"/>
      <w:outlineLvl w:val="7"/>
    </w:pPr>
    <w:rPr>
      <w:rFonts w:eastAsiaTheme="majorEastAsia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05C82"/>
    <w:pPr>
      <w:keepNext/>
      <w:keepLines/>
      <w:numPr>
        <w:ilvl w:val="8"/>
        <w:numId w:val="1"/>
      </w:numPr>
      <w:spacing w:before="200"/>
      <w:outlineLvl w:val="8"/>
    </w:pPr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921FA2"/>
    <w:pPr>
      <w:spacing w:after="0"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5943C2"/>
    <w:rPr>
      <w:rFonts w:eastAsiaTheme="majorEastAsia" w:cstheme="majorBidi"/>
      <w:b/>
      <w:bCs/>
      <w:sz w:val="28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0576D8"/>
    <w:rPr>
      <w:rFonts w:eastAsiaTheme="majorEastAsia" w:cstheme="majorBidi"/>
      <w:b/>
      <w:bCs/>
      <w:sz w:val="24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5943C2"/>
    <w:rPr>
      <w:rFonts w:eastAsiaTheme="majorEastAsia" w:cstheme="majorBidi"/>
      <w:b/>
      <w:bCs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0C6BDE"/>
    <w:rPr>
      <w:rFonts w:eastAsiaTheme="majorEastAsia" w:cstheme="majorBidi"/>
      <w:b/>
      <w:bCs/>
      <w:i/>
      <w:iCs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0C6BDE"/>
    <w:rPr>
      <w:rFonts w:eastAsiaTheme="majorEastAsia" w:cstheme="majorBidi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18445B"/>
    <w:rPr>
      <w:rFonts w:eastAsiaTheme="majorEastAsia" w:cstheme="majorBidi"/>
      <w:i/>
      <w:iCs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05C82"/>
    <w:rPr>
      <w:rFonts w:eastAsiaTheme="majorEastAsia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05C82"/>
    <w:rPr>
      <w:rFonts w:eastAsiaTheme="majorEastAsia" w:cstheme="majorBidi"/>
      <w:color w:val="404040" w:themeColor="text1" w:themeTint="BF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05C82"/>
    <w:rPr>
      <w:rFonts w:eastAsiaTheme="majorEastAsia" w:cstheme="majorBidi"/>
      <w:i/>
      <w:iCs/>
      <w:color w:val="404040" w:themeColor="text1" w:themeTint="BF"/>
      <w:sz w:val="20"/>
      <w:szCs w:val="20"/>
    </w:rPr>
  </w:style>
  <w:style w:type="paragraph" w:styleId="Listenabsatz">
    <w:name w:val="List Paragraph"/>
    <w:basedOn w:val="Standard"/>
    <w:uiPriority w:val="34"/>
    <w:qFormat/>
    <w:rsid w:val="000C6BDE"/>
    <w:pPr>
      <w:ind w:left="720"/>
      <w:contextualSpacing/>
    </w:pPr>
  </w:style>
  <w:style w:type="paragraph" w:styleId="Verzeichnis1">
    <w:name w:val="toc 1"/>
    <w:basedOn w:val="Standard"/>
    <w:next w:val="Standard"/>
    <w:autoRedefine/>
    <w:uiPriority w:val="39"/>
    <w:unhideWhenUsed/>
    <w:rsid w:val="000576D8"/>
    <w:pPr>
      <w:shd w:val="clear" w:color="auto" w:fill="F2F2F2" w:themeFill="background1" w:themeFillShade="F2"/>
      <w:tabs>
        <w:tab w:val="left" w:pos="454"/>
        <w:tab w:val="right" w:pos="9060"/>
      </w:tabs>
      <w:spacing w:before="300" w:after="120"/>
    </w:pPr>
    <w:rPr>
      <w:b/>
      <w:smallCaps/>
      <w:sz w:val="24"/>
    </w:rPr>
  </w:style>
  <w:style w:type="paragraph" w:styleId="Fuzeile">
    <w:name w:val="footer"/>
    <w:link w:val="FuzeileZchn"/>
    <w:uiPriority w:val="99"/>
    <w:unhideWhenUsed/>
    <w:rsid w:val="004C5EF8"/>
    <w:pPr>
      <w:pBdr>
        <w:top w:val="single" w:sz="4" w:space="5" w:color="auto"/>
      </w:pBdr>
      <w:tabs>
        <w:tab w:val="center" w:pos="4536"/>
        <w:tab w:val="right" w:pos="9072"/>
      </w:tabs>
      <w:spacing w:after="0" w:line="288" w:lineRule="auto"/>
    </w:pPr>
    <w:rPr>
      <w:sz w:val="18"/>
    </w:rPr>
  </w:style>
  <w:style w:type="character" w:customStyle="1" w:styleId="FuzeileZchn">
    <w:name w:val="Fußzeile Zchn"/>
    <w:basedOn w:val="Absatz-Standardschriftart"/>
    <w:link w:val="Fuzeile"/>
    <w:uiPriority w:val="99"/>
    <w:rsid w:val="004C5EF8"/>
    <w:rPr>
      <w:sz w:val="18"/>
    </w:rPr>
  </w:style>
  <w:style w:type="paragraph" w:styleId="Verzeichnis2">
    <w:name w:val="toc 2"/>
    <w:basedOn w:val="Standard"/>
    <w:next w:val="Standard"/>
    <w:autoRedefine/>
    <w:uiPriority w:val="39"/>
    <w:unhideWhenUsed/>
    <w:rsid w:val="005A484F"/>
    <w:pPr>
      <w:tabs>
        <w:tab w:val="left" w:pos="907"/>
        <w:tab w:val="right" w:pos="9060"/>
      </w:tabs>
      <w:spacing w:before="120" w:after="60"/>
      <w:ind w:left="454"/>
    </w:pPr>
  </w:style>
  <w:style w:type="paragraph" w:styleId="Verzeichnis3">
    <w:name w:val="toc 3"/>
    <w:basedOn w:val="Standard"/>
    <w:next w:val="Standard"/>
    <w:autoRedefine/>
    <w:uiPriority w:val="39"/>
    <w:unhideWhenUsed/>
    <w:rsid w:val="005A484F"/>
    <w:pPr>
      <w:tabs>
        <w:tab w:val="left" w:pos="1474"/>
        <w:tab w:val="right" w:pos="9060"/>
      </w:tabs>
      <w:spacing w:before="60"/>
      <w:ind w:left="907"/>
    </w:pPr>
    <w:rPr>
      <w:sz w:val="20"/>
    </w:rPr>
  </w:style>
  <w:style w:type="paragraph" w:styleId="Verzeichnis4">
    <w:name w:val="toc 4"/>
    <w:basedOn w:val="Standard"/>
    <w:next w:val="Standard"/>
    <w:autoRedefine/>
    <w:uiPriority w:val="39"/>
    <w:unhideWhenUsed/>
    <w:rsid w:val="0018445B"/>
    <w:pPr>
      <w:spacing w:after="100"/>
      <w:ind w:left="660"/>
    </w:pPr>
  </w:style>
  <w:style w:type="paragraph" w:styleId="Verzeichnis5">
    <w:name w:val="toc 5"/>
    <w:basedOn w:val="Standard"/>
    <w:next w:val="Standard"/>
    <w:autoRedefine/>
    <w:uiPriority w:val="39"/>
    <w:unhideWhenUsed/>
    <w:rsid w:val="0018445B"/>
    <w:pPr>
      <w:spacing w:after="100"/>
      <w:ind w:left="880"/>
    </w:pPr>
  </w:style>
  <w:style w:type="character" w:styleId="Hyperlink">
    <w:name w:val="Hyperlink"/>
    <w:basedOn w:val="Absatz-Standardschriftart"/>
    <w:uiPriority w:val="99"/>
    <w:unhideWhenUsed/>
    <w:rsid w:val="0018445B"/>
    <w:rPr>
      <w:color w:val="0000FF" w:themeColor="hyperlink"/>
      <w:u w:val="single"/>
    </w:rPr>
  </w:style>
  <w:style w:type="paragraph" w:styleId="Titel">
    <w:name w:val="Title"/>
    <w:next w:val="Standard"/>
    <w:link w:val="TitelZchn"/>
    <w:uiPriority w:val="10"/>
    <w:qFormat/>
    <w:rsid w:val="004C5EF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4C5E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Kopfzeile">
    <w:name w:val="header"/>
    <w:link w:val="KopfzeileZchn"/>
    <w:uiPriority w:val="99"/>
    <w:unhideWhenUsed/>
    <w:rsid w:val="004C5EF8"/>
    <w:pPr>
      <w:tabs>
        <w:tab w:val="center" w:pos="4536"/>
        <w:tab w:val="right" w:pos="9072"/>
      </w:tabs>
      <w:spacing w:after="0" w:line="288" w:lineRule="auto"/>
    </w:pPr>
    <w:rPr>
      <w:sz w:val="18"/>
    </w:rPr>
  </w:style>
  <w:style w:type="character" w:customStyle="1" w:styleId="KopfzeileZchn">
    <w:name w:val="Kopfzeile Zchn"/>
    <w:basedOn w:val="Absatz-Standardschriftart"/>
    <w:link w:val="Kopfzeile"/>
    <w:uiPriority w:val="99"/>
    <w:rsid w:val="004C5EF8"/>
    <w:rPr>
      <w:sz w:val="18"/>
    </w:rPr>
  </w:style>
  <w:style w:type="character" w:styleId="Platzhaltertext">
    <w:name w:val="Placeholder Text"/>
    <w:basedOn w:val="Absatz-Standardschriftart"/>
    <w:uiPriority w:val="99"/>
    <w:semiHidden/>
    <w:rsid w:val="00C040EF"/>
    <w:rPr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040EF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040EF"/>
    <w:rPr>
      <w:rFonts w:ascii="Tahoma" w:hAnsi="Tahoma" w:cs="Tahoma"/>
      <w:sz w:val="16"/>
      <w:szCs w:val="16"/>
    </w:rPr>
  </w:style>
  <w:style w:type="paragraph" w:styleId="Textkrper">
    <w:name w:val="Body Text"/>
    <w:link w:val="TextkrperZchn"/>
    <w:uiPriority w:val="99"/>
    <w:unhideWhenUsed/>
    <w:rsid w:val="005943C2"/>
    <w:pPr>
      <w:spacing w:after="60"/>
      <w:ind w:left="2268"/>
      <w:jc w:val="both"/>
    </w:pPr>
  </w:style>
  <w:style w:type="character" w:customStyle="1" w:styleId="TextkrperZchn">
    <w:name w:val="Textkörper Zchn"/>
    <w:basedOn w:val="Absatz-Standardschriftart"/>
    <w:link w:val="Textkrper"/>
    <w:uiPriority w:val="99"/>
    <w:rsid w:val="005943C2"/>
  </w:style>
  <w:style w:type="table" w:styleId="Tabellenraster">
    <w:name w:val="Table Grid"/>
    <w:basedOn w:val="NormaleTabelle"/>
    <w:rsid w:val="00A877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lentextBlocksatz">
    <w:name w:val="Tabellentext_Blocksatz"/>
    <w:qFormat/>
    <w:rsid w:val="00B45B11"/>
    <w:pPr>
      <w:tabs>
        <w:tab w:val="left" w:pos="397"/>
        <w:tab w:val="decimal" w:pos="907"/>
        <w:tab w:val="left" w:pos="1247"/>
      </w:tabs>
      <w:spacing w:before="60" w:after="0"/>
      <w:jc w:val="both"/>
      <w:textboxTightWrap w:val="allLines"/>
    </w:pPr>
  </w:style>
  <w:style w:type="paragraph" w:customStyle="1" w:styleId="Marginalie">
    <w:name w:val="Marginalie"/>
    <w:qFormat/>
    <w:rsid w:val="00304F2E"/>
    <w:pPr>
      <w:spacing w:before="60" w:after="0"/>
    </w:pPr>
    <w:rPr>
      <w:rFonts w:eastAsiaTheme="majorEastAsia" w:cstheme="majorBidi"/>
      <w:bCs/>
      <w:i/>
      <w:sz w:val="20"/>
      <w:szCs w:val="26"/>
    </w:rPr>
  </w:style>
  <w:style w:type="paragraph" w:customStyle="1" w:styleId="Tabellenaufzhlung">
    <w:name w:val="Tabellenaufzählung"/>
    <w:basedOn w:val="TabellentextBlocksatz"/>
    <w:qFormat/>
    <w:rsid w:val="00411BE8"/>
    <w:pPr>
      <w:numPr>
        <w:numId w:val="12"/>
      </w:numPr>
      <w:ind w:left="227" w:hanging="227"/>
    </w:p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537A05"/>
    <w:pPr>
      <w:numPr>
        <w:numId w:val="0"/>
      </w:numPr>
      <w:pBdr>
        <w:bottom w:val="single" w:sz="4" w:space="1" w:color="auto"/>
      </w:pBdr>
      <w:spacing w:before="0" w:after="360"/>
      <w:outlineLvl w:val="9"/>
    </w:pPr>
  </w:style>
  <w:style w:type="paragraph" w:customStyle="1" w:styleId="TabellentextKursiv">
    <w:name w:val="Tabellentext_Kursiv"/>
    <w:basedOn w:val="TabellentextBlocksatz"/>
    <w:qFormat/>
    <w:rsid w:val="0013442B"/>
    <w:rPr>
      <w:i/>
    </w:rPr>
  </w:style>
  <w:style w:type="paragraph" w:customStyle="1" w:styleId="Tabellentext">
    <w:name w:val="Tabellentext"/>
    <w:basedOn w:val="TabellentextBlocksatz"/>
    <w:qFormat/>
    <w:rsid w:val="00DE1D7F"/>
    <w:pPr>
      <w:tabs>
        <w:tab w:val="clear" w:pos="397"/>
        <w:tab w:val="clear" w:pos="907"/>
        <w:tab w:val="clear" w:pos="1247"/>
        <w:tab w:val="left" w:pos="510"/>
        <w:tab w:val="decimal" w:pos="1191"/>
        <w:tab w:val="left" w:pos="1474"/>
      </w:tabs>
      <w:jc w:val="left"/>
    </w:pPr>
  </w:style>
  <w:style w:type="paragraph" w:customStyle="1" w:styleId="Tabellentextklein">
    <w:name w:val="Tabellentext_klein"/>
    <w:basedOn w:val="Tabellentext"/>
    <w:qFormat/>
    <w:rsid w:val="00DF6B3C"/>
    <w:pPr>
      <w:tabs>
        <w:tab w:val="clear" w:pos="510"/>
        <w:tab w:val="clear" w:pos="1191"/>
        <w:tab w:val="clear" w:pos="1474"/>
        <w:tab w:val="left" w:pos="1644"/>
        <w:tab w:val="left" w:pos="2041"/>
        <w:tab w:val="decimal" w:pos="2495"/>
        <w:tab w:val="left" w:pos="2778"/>
      </w:tabs>
      <w:spacing w:before="0"/>
    </w:pPr>
    <w:rPr>
      <w:sz w:val="20"/>
    </w:rPr>
  </w:style>
  <w:style w:type="paragraph" w:customStyle="1" w:styleId="Tabellenaufzhlungklein">
    <w:name w:val="Tabellenaufzählung_klein"/>
    <w:basedOn w:val="Tabellenaufzhlung"/>
    <w:qFormat/>
    <w:rsid w:val="00E94C02"/>
    <w:pPr>
      <w:spacing w:before="0"/>
      <w:ind w:left="113" w:hanging="113"/>
      <w:jc w:val="left"/>
    </w:pPr>
    <w:rPr>
      <w:sz w:val="20"/>
    </w:rPr>
  </w:style>
  <w:style w:type="paragraph" w:styleId="Unterschrift">
    <w:name w:val="Signature"/>
    <w:basedOn w:val="Standard"/>
    <w:link w:val="UnterschriftZchn"/>
    <w:uiPriority w:val="99"/>
    <w:unhideWhenUsed/>
    <w:rsid w:val="00DB65F2"/>
    <w:pPr>
      <w:ind w:left="4536" w:hanging="2268"/>
    </w:pPr>
  </w:style>
  <w:style w:type="character" w:customStyle="1" w:styleId="UnterschriftZchn">
    <w:name w:val="Unterschrift Zchn"/>
    <w:basedOn w:val="Absatz-Standardschriftart"/>
    <w:link w:val="Unterschrift"/>
    <w:uiPriority w:val="99"/>
    <w:rsid w:val="00DB65F2"/>
  </w:style>
  <w:style w:type="paragraph" w:customStyle="1" w:styleId="TBStrassentyp">
    <w:name w:val="TB_Strassentyp"/>
    <w:basedOn w:val="Standard"/>
    <w:rsid w:val="003869DB"/>
    <w:pPr>
      <w:spacing w:before="120" w:after="400"/>
      <w:jc w:val="center"/>
    </w:pPr>
    <w:rPr>
      <w:rFonts w:eastAsia="Times New Roman" w:cs="Times New Roman"/>
      <w:caps/>
      <w:sz w:val="32"/>
      <w:szCs w:val="20"/>
      <w:lang w:eastAsia="de-CH"/>
    </w:rPr>
  </w:style>
  <w:style w:type="paragraph" w:customStyle="1" w:styleId="TBTextZentrischklein">
    <w:name w:val="TB_Text Zentrisch klein"/>
    <w:basedOn w:val="Standard"/>
    <w:rsid w:val="003869DB"/>
    <w:pPr>
      <w:spacing w:before="60" w:after="60"/>
      <w:jc w:val="center"/>
    </w:pPr>
    <w:rPr>
      <w:rFonts w:eastAsia="Times New Roman" w:cs="Times New Roman"/>
      <w:sz w:val="18"/>
      <w:szCs w:val="20"/>
      <w:lang w:eastAsia="de-CH"/>
    </w:rPr>
  </w:style>
  <w:style w:type="paragraph" w:customStyle="1" w:styleId="TBWappen">
    <w:name w:val="TB_Wappen"/>
    <w:basedOn w:val="Standard"/>
    <w:rsid w:val="003869DB"/>
    <w:pPr>
      <w:tabs>
        <w:tab w:val="center" w:pos="1701"/>
      </w:tabs>
    </w:pPr>
    <w:rPr>
      <w:rFonts w:eastAsia="Times New Roman" w:cs="Times New Roman"/>
      <w:caps/>
      <w:sz w:val="21"/>
      <w:szCs w:val="20"/>
      <w:lang w:eastAsia="de-CH"/>
    </w:rPr>
  </w:style>
  <w:style w:type="paragraph" w:customStyle="1" w:styleId="TBStrassennummer">
    <w:name w:val="TB_Strassennummer"/>
    <w:basedOn w:val="Standard"/>
    <w:rsid w:val="003869DB"/>
    <w:pPr>
      <w:spacing w:before="120" w:after="120"/>
      <w:jc w:val="center"/>
    </w:pPr>
    <w:rPr>
      <w:rFonts w:eastAsia="Times New Roman" w:cs="Times New Roman"/>
      <w:b/>
      <w:sz w:val="80"/>
      <w:szCs w:val="20"/>
      <w:lang w:eastAsia="de-CH"/>
    </w:rPr>
  </w:style>
  <w:style w:type="paragraph" w:customStyle="1" w:styleId="TBAnfangundEnde">
    <w:name w:val="TB_Anfang und Ende"/>
    <w:basedOn w:val="Standard"/>
    <w:rsid w:val="003869DB"/>
    <w:pPr>
      <w:jc w:val="center"/>
    </w:pPr>
    <w:rPr>
      <w:rFonts w:eastAsia="Times New Roman" w:cs="Times New Roman"/>
      <w:b/>
      <w:bCs/>
      <w:caps/>
      <w:sz w:val="21"/>
      <w:szCs w:val="20"/>
      <w:lang w:eastAsia="de-CH"/>
    </w:rPr>
  </w:style>
  <w:style w:type="paragraph" w:customStyle="1" w:styleId="TBWappenRechts">
    <w:name w:val="TB_Wappen Rechts"/>
    <w:basedOn w:val="TBWappen"/>
    <w:rsid w:val="003869DB"/>
    <w:pPr>
      <w:jc w:val="right"/>
    </w:pPr>
  </w:style>
  <w:style w:type="paragraph" w:customStyle="1" w:styleId="TBBauabschnitt">
    <w:name w:val="TB_Bauabschnitt"/>
    <w:basedOn w:val="Standard"/>
    <w:rsid w:val="003869DB"/>
    <w:pPr>
      <w:ind w:left="113" w:right="113"/>
      <w:jc w:val="center"/>
    </w:pPr>
    <w:rPr>
      <w:rFonts w:eastAsia="Times New Roman" w:cs="Times New Roman"/>
      <w:b/>
      <w:caps/>
      <w:sz w:val="40"/>
      <w:szCs w:val="20"/>
      <w:lang w:eastAsia="de-CH"/>
    </w:rPr>
  </w:style>
  <w:style w:type="paragraph" w:customStyle="1" w:styleId="TBTitelStrasse">
    <w:name w:val="TB_Titel Strasse"/>
    <w:basedOn w:val="TBBauabschnitt"/>
    <w:rsid w:val="003869DB"/>
    <w:pPr>
      <w:ind w:left="0" w:right="0"/>
    </w:pPr>
    <w:rPr>
      <w:bCs/>
      <w:sz w:val="32"/>
    </w:rPr>
  </w:style>
  <w:style w:type="paragraph" w:customStyle="1" w:styleId="TBBaulnge">
    <w:name w:val="TB_Baulänge"/>
    <w:basedOn w:val="Standard"/>
    <w:rsid w:val="003869DB"/>
    <w:pPr>
      <w:jc w:val="center"/>
    </w:pPr>
    <w:rPr>
      <w:rFonts w:eastAsia="Times New Roman" w:cs="Times New Roman"/>
      <w:sz w:val="24"/>
      <w:szCs w:val="20"/>
      <w:lang w:eastAsia="de-CH"/>
    </w:rPr>
  </w:style>
  <w:style w:type="paragraph" w:customStyle="1" w:styleId="TBProjektart">
    <w:name w:val="TB_Projektart"/>
    <w:basedOn w:val="Standard"/>
    <w:rsid w:val="003869DB"/>
    <w:pPr>
      <w:jc w:val="center"/>
    </w:pPr>
    <w:rPr>
      <w:rFonts w:eastAsia="Times New Roman" w:cs="Times New Roman"/>
      <w:b/>
      <w:bCs/>
      <w:caps/>
      <w:sz w:val="28"/>
      <w:szCs w:val="20"/>
      <w:lang w:eastAsia="de-CH"/>
    </w:rPr>
  </w:style>
  <w:style w:type="paragraph" w:customStyle="1" w:styleId="TBObjekttitel">
    <w:name w:val="TB_Objekttitel"/>
    <w:basedOn w:val="Standard"/>
    <w:rsid w:val="003869DB"/>
    <w:pPr>
      <w:pBdr>
        <w:top w:val="single" w:sz="12" w:space="3" w:color="auto"/>
        <w:left w:val="single" w:sz="12" w:space="3" w:color="auto"/>
        <w:bottom w:val="single" w:sz="12" w:space="3" w:color="auto"/>
        <w:right w:val="single" w:sz="12" w:space="3" w:color="auto"/>
      </w:pBdr>
      <w:spacing w:before="60" w:after="60"/>
      <w:ind w:left="567" w:right="567"/>
      <w:jc w:val="center"/>
    </w:pPr>
    <w:rPr>
      <w:rFonts w:eastAsia="Times New Roman" w:cs="Times New Roman"/>
      <w:b/>
      <w:bCs/>
      <w:caps/>
      <w:sz w:val="44"/>
      <w:szCs w:val="20"/>
      <w:lang w:eastAsia="de-CH"/>
    </w:rPr>
  </w:style>
  <w:style w:type="paragraph" w:customStyle="1" w:styleId="TBDokumenttitel">
    <w:name w:val="TB_Dokumenttitel"/>
    <w:basedOn w:val="Standard"/>
    <w:rsid w:val="003869DB"/>
    <w:pPr>
      <w:jc w:val="center"/>
    </w:pPr>
    <w:rPr>
      <w:rFonts w:eastAsia="Times New Roman" w:cs="Times New Roman"/>
      <w:bCs/>
      <w:sz w:val="44"/>
      <w:szCs w:val="24"/>
      <w:lang w:eastAsia="de-CH"/>
    </w:rPr>
  </w:style>
  <w:style w:type="paragraph" w:customStyle="1" w:styleId="TBPlanangaben">
    <w:name w:val="TB_Planangaben"/>
    <w:basedOn w:val="Standard"/>
    <w:qFormat/>
    <w:rsid w:val="003869DB"/>
    <w:rPr>
      <w:rFonts w:eastAsia="Times New Roman" w:cs="Times New Roman"/>
      <w:b/>
      <w:sz w:val="24"/>
      <w:szCs w:val="24"/>
      <w:lang w:eastAsia="de-CH"/>
    </w:rPr>
  </w:style>
  <w:style w:type="paragraph" w:customStyle="1" w:styleId="TBTextklein">
    <w:name w:val="TB_Text klein"/>
    <w:basedOn w:val="TBTextZentrischklein"/>
    <w:rsid w:val="003869DB"/>
    <w:pPr>
      <w:jc w:val="left"/>
    </w:pPr>
  </w:style>
  <w:style w:type="paragraph" w:customStyle="1" w:styleId="TBAdresse">
    <w:name w:val="TB_Adresse"/>
    <w:basedOn w:val="TBTextklein"/>
    <w:rsid w:val="003869DB"/>
    <w:rPr>
      <w:b/>
      <w:bCs/>
      <w:sz w:val="21"/>
    </w:rPr>
  </w:style>
  <w:style w:type="paragraph" w:styleId="Datum">
    <w:name w:val="Date"/>
    <w:aliases w:val="TB Datum"/>
    <w:next w:val="Standard"/>
    <w:link w:val="DatumZchn"/>
    <w:uiPriority w:val="99"/>
    <w:unhideWhenUsed/>
    <w:rsid w:val="000A214E"/>
    <w:pPr>
      <w:spacing w:before="60" w:after="60"/>
      <w:ind w:left="113" w:right="113"/>
    </w:pPr>
    <w:rPr>
      <w:rFonts w:eastAsia="Times New Roman" w:cs="Times New Roman"/>
      <w:b/>
      <w:sz w:val="24"/>
      <w:szCs w:val="24"/>
      <w:lang w:eastAsia="de-CH"/>
    </w:rPr>
  </w:style>
  <w:style w:type="character" w:customStyle="1" w:styleId="DatumZchn">
    <w:name w:val="Datum Zchn"/>
    <w:aliases w:val="TB Datum Zchn"/>
    <w:basedOn w:val="Absatz-Standardschriftart"/>
    <w:link w:val="Datum"/>
    <w:uiPriority w:val="99"/>
    <w:rsid w:val="000A214E"/>
    <w:rPr>
      <w:rFonts w:eastAsia="Times New Roman" w:cs="Times New Roman"/>
      <w:b/>
      <w:sz w:val="24"/>
      <w:szCs w:val="24"/>
      <w:lang w:eastAsia="de-CH"/>
    </w:rPr>
  </w:style>
  <w:style w:type="paragraph" w:customStyle="1" w:styleId="TBTextkleineingerckt">
    <w:name w:val="TB_Text klein eingerückt"/>
    <w:basedOn w:val="TBTextklein"/>
    <w:rsid w:val="003869DB"/>
    <w:pPr>
      <w:ind w:left="113" w:right="57"/>
    </w:pPr>
  </w:style>
  <w:style w:type="paragraph" w:customStyle="1" w:styleId="TBAdresseeingerckt">
    <w:name w:val="TB_Adresse eingerückt"/>
    <w:basedOn w:val="TBAdresse"/>
    <w:rsid w:val="003869DB"/>
    <w:pPr>
      <w:ind w:left="113" w:right="57"/>
    </w:pPr>
  </w:style>
  <w:style w:type="paragraph" w:customStyle="1" w:styleId="TBKUBA-NR">
    <w:name w:val="TB_KUBA-NR"/>
    <w:basedOn w:val="TBAdresse"/>
    <w:rsid w:val="003869DB"/>
    <w:pPr>
      <w:tabs>
        <w:tab w:val="right" w:pos="3107"/>
      </w:tabs>
      <w:ind w:left="57"/>
    </w:pPr>
  </w:style>
  <w:style w:type="character" w:customStyle="1" w:styleId="KUBA-Nr-Rahmen">
    <w:name w:val="KUBA-Nr-Rahmen"/>
    <w:basedOn w:val="Absatz-Standardschriftart"/>
    <w:uiPriority w:val="1"/>
    <w:qFormat/>
    <w:rsid w:val="003869DB"/>
    <w:rPr>
      <w:bdr w:val="single" w:sz="12" w:space="0" w:color="auto"/>
    </w:rPr>
  </w:style>
  <w:style w:type="character" w:customStyle="1" w:styleId="KUBA-Nr-Rahmenunsichtbar">
    <w:name w:val="KUBA-Nr-Rahmen unsichtbar"/>
    <w:basedOn w:val="KUBA-Nr-Rahmen"/>
    <w:rsid w:val="003869DB"/>
    <w:rPr>
      <w:b/>
      <w:bCs/>
      <w:color w:val="FFFFFF" w:themeColor="background1"/>
      <w:sz w:val="21"/>
      <w:bdr w:val="single" w:sz="12" w:space="0" w:color="auto"/>
    </w:rPr>
  </w:style>
  <w:style w:type="paragraph" w:customStyle="1" w:styleId="TBDatum">
    <w:name w:val="TB_Datum"/>
    <w:basedOn w:val="Datum"/>
    <w:qFormat/>
    <w:rsid w:val="000A214E"/>
  </w:style>
  <w:style w:type="paragraph" w:customStyle="1" w:styleId="TBZentriert">
    <w:name w:val="TB_Zentriert"/>
    <w:basedOn w:val="Standard"/>
    <w:rsid w:val="000A214E"/>
    <w:pPr>
      <w:jc w:val="center"/>
    </w:pPr>
    <w:rPr>
      <w:rFonts w:eastAsia="Times New Roman" w:cs="Times New Roman"/>
      <w:szCs w:val="20"/>
    </w:rPr>
  </w:style>
  <w:style w:type="paragraph" w:customStyle="1" w:styleId="TBFormatvorlageZentriert">
    <w:name w:val="TB_Formatvorlage Zentriert"/>
    <w:basedOn w:val="Standard"/>
    <w:rsid w:val="000A214E"/>
    <w:pPr>
      <w:jc w:val="center"/>
    </w:pPr>
    <w:rPr>
      <w:rFonts w:eastAsia="Times New Roman" w:cs="Times New Roman"/>
      <w:szCs w:val="20"/>
    </w:rPr>
  </w:style>
  <w:style w:type="table" w:customStyle="1" w:styleId="Tabellenraster1">
    <w:name w:val="Tabellenraster1"/>
    <w:basedOn w:val="NormaleTabelle"/>
    <w:next w:val="Tabellenraster"/>
    <w:rsid w:val="007F1EE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inweisTitel">
    <w:name w:val="Hinweis_Titel"/>
    <w:next w:val="HinweisListe"/>
    <w:qFormat/>
    <w:rsid w:val="00D35739"/>
    <w:pPr>
      <w:pBdr>
        <w:bottom w:val="single" w:sz="4" w:space="1" w:color="FF0000"/>
      </w:pBdr>
      <w:spacing w:before="480" w:after="360"/>
    </w:pPr>
    <w:rPr>
      <w:rFonts w:asciiTheme="majorHAnsi" w:eastAsiaTheme="majorEastAsia" w:hAnsiTheme="majorHAnsi" w:cstheme="majorBidi"/>
      <w:color w:val="FF0000"/>
      <w:spacing w:val="5"/>
      <w:kern w:val="28"/>
      <w:sz w:val="52"/>
      <w:szCs w:val="52"/>
    </w:rPr>
  </w:style>
  <w:style w:type="paragraph" w:styleId="Liste">
    <w:name w:val="List"/>
    <w:basedOn w:val="Standard"/>
    <w:uiPriority w:val="99"/>
    <w:unhideWhenUsed/>
    <w:rsid w:val="00D35739"/>
    <w:pPr>
      <w:ind w:left="283" w:hanging="283"/>
      <w:contextualSpacing/>
    </w:pPr>
  </w:style>
  <w:style w:type="paragraph" w:customStyle="1" w:styleId="HinweisListe">
    <w:name w:val="Hinweis_Liste"/>
    <w:qFormat/>
    <w:rsid w:val="00D35739"/>
    <w:pPr>
      <w:numPr>
        <w:numId w:val="16"/>
      </w:numPr>
      <w:ind w:left="284" w:hanging="284"/>
    </w:pPr>
    <w:rPr>
      <w:color w:val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 Klassisch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E8B7F047F15D42B8B9DF120AF68610" ma:contentTypeVersion="14" ma:contentTypeDescription="Ein neues Dokument erstellen." ma:contentTypeScope="" ma:versionID="c535ff555fb153698cbf332119707cec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dfcd20cb-df42-4ba1-9a46-8be0443f8857" targetNamespace="http://schemas.microsoft.com/office/2006/metadata/properties" ma:root="true" ma:fieldsID="bbb0caa9db111cb3ce4d7c84d6e6f470" ns1:_="" ns3:_="" ns4:_="" ns5:_="">
    <xsd:import namespace="http://schemas.microsoft.com/sharepoint/v3"/>
    <xsd:import namespace="b9bbc5c3-42c9-4c30-b7a3-3f0c5e2a5378"/>
    <xsd:import namespace="dc295bef-c00e-43c1-869f-46b6bed64016"/>
    <xsd:import namespace="dfcd20cb-df42-4ba1-9a46-8be0443f8857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Ausgabedatum" ma:description="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cd20cb-df42-4ba1-9a46-8be0443f8857" elementFormDefault="qualified">
    <xsd:import namespace="http://schemas.microsoft.com/office/2006/documentManagement/types"/>
    <xsd:import namespace="http://schemas.microsoft.com/office/infopath/2007/PartnerControls"/>
    <xsd:element name="Benutzerfeld_x0020_5" ma:index="16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7" nillable="true" ma:displayName="Quelle" ma:default="Kunstbauten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dfcd20cb-df42-4ba1-9a46-8be0443f8857">Kunstbauten</Quelle>
    <UserField1 xmlns="dc295bef-c00e-43c1-869f-46b6bed64016">•</UserField1>
    <UserField2 xmlns="dc295bef-c00e-43c1-869f-46b6bed64016" xsi:nil="true"/>
    <Benutzerfeld_x0020_5 xmlns="dfcd20cb-df42-4ba1-9a46-8be0443f8857" xsi:nil="true"/>
    <CustomerID xmlns="b9bbc5c3-42c9-4c30-b7a3-3f0c5e2a5378">1202</CustomerID>
    <UserField3 xmlns="dc295bef-c00e-43c1-869f-46b6bed64016">30.11.2018</UserField3>
  </documentManagement>
</p:properties>
</file>

<file path=customXml/itemProps1.xml><?xml version="1.0" encoding="utf-8"?>
<ds:datastoreItem xmlns:ds="http://schemas.openxmlformats.org/officeDocument/2006/customXml" ds:itemID="{DCC50349-AC52-4EA2-B5D5-787FBC72AEFA}"/>
</file>

<file path=customXml/itemProps2.xml><?xml version="1.0" encoding="utf-8"?>
<ds:datastoreItem xmlns:ds="http://schemas.openxmlformats.org/officeDocument/2006/customXml" ds:itemID="{4BF8FA15-E7E8-4912-92F6-02F74D9D95A5}"/>
</file>

<file path=customXml/itemProps3.xml><?xml version="1.0" encoding="utf-8"?>
<ds:datastoreItem xmlns:ds="http://schemas.openxmlformats.org/officeDocument/2006/customXml" ds:itemID="{1E7672EF-C191-45CD-8AA1-18E7989E9002}"/>
</file>

<file path=customXml/itemProps4.xml><?xml version="1.0" encoding="utf-8"?>
<ds:datastoreItem xmlns:ds="http://schemas.openxmlformats.org/officeDocument/2006/customXml" ds:itemID="{A62CD4A3-C195-465E-ADEC-4C8A91706453}"/>
</file>

<file path=docProps/app.xml><?xml version="1.0" encoding="utf-8"?>
<Properties xmlns="http://schemas.openxmlformats.org/officeDocument/2006/extended-properties" xmlns:vt="http://schemas.openxmlformats.org/officeDocument/2006/docPropsVTypes">
  <Template>2142_Vorlage_Projektbasis.dotx</Template>
  <TotalTime>0</TotalTime>
  <Pages>13</Pages>
  <Words>2633</Words>
  <Characters>16595</Characters>
  <Application>Microsoft Office Word</Application>
  <DocSecurity>0</DocSecurity>
  <Lines>138</Lines>
  <Paragraphs>38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Projektbasis</vt:lpstr>
    </vt:vector>
  </TitlesOfParts>
  <Company>TBA</Company>
  <LinksUpToDate>false</LinksUpToDate>
  <CharactersWithSpaces>19190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2142 Projektbasis</dc:title>
  <dc:subject>Kunstbauten</dc:subject>
  <dc:creator>Schellenberg Kristian</dc:creator>
  <dc:description/>
  <cp:lastModifiedBy>Schellenberg Kristian</cp:lastModifiedBy>
  <cp:revision>3</cp:revision>
  <cp:lastPrinted>2018-11-28T07:04:00Z</cp:lastPrinted>
  <dcterms:created xsi:type="dcterms:W3CDTF">2018-11-28T07:01:00Z</dcterms:created>
  <dcterms:modified xsi:type="dcterms:W3CDTF">2018-11-28T07:10:00Z</dcterms:modified>
  <cp:category>2 Vorlagen</cp:category>
  <cp:contentStatus>2016 Version 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0x010100E9E8B7F047F15D42B8B9DF120AF68610</vt:lpwstr>
  </property>
</Properties>
</file>