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.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F6237D" w14:paraId="23249F60" w14:textId="77777777" w:rsidTr="00B75B1D">
        <w:trPr>
          <w:trHeight w:val="850"/>
        </w:trPr>
        <w:tc>
          <w:tcPr>
            <w:tcW w:w="9762" w:type="dxa"/>
          </w:tcPr>
          <w:p w14:paraId="7E191457" w14:textId="7234F982" w:rsidR="00057D50" w:rsidRPr="001445CD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 w:rsidRPr="001445CD">
              <w:rPr>
                <w:sz w:val="15"/>
                <w:szCs w:val="15"/>
              </w:rPr>
              <w:t>Fachstelle</w:t>
            </w:r>
            <w:r w:rsidR="00057D50" w:rsidRPr="001445CD">
              <w:rPr>
                <w:sz w:val="15"/>
                <w:szCs w:val="15"/>
              </w:rPr>
              <w:t xml:space="preserve"> Ges</w:t>
            </w:r>
            <w:r w:rsidRPr="001445CD">
              <w:rPr>
                <w:sz w:val="15"/>
                <w:szCs w:val="15"/>
              </w:rPr>
              <w:t>undheitsförderung</w:t>
            </w:r>
            <w:r w:rsidR="00057D50" w:rsidRPr="001445CD">
              <w:rPr>
                <w:sz w:val="15"/>
                <w:szCs w:val="15"/>
              </w:rPr>
              <w:t>, Hofgraben 5, 7001 Chur</w:t>
            </w:r>
            <w:r w:rsidR="00057D50" w:rsidRPr="001445CD">
              <w:rPr>
                <w:sz w:val="15"/>
                <w:szCs w:val="15"/>
              </w:rPr>
              <w:tab/>
            </w:r>
            <w:r w:rsidR="0072470A" w:rsidRPr="001445CD">
              <w:rPr>
                <w:sz w:val="15"/>
                <w:szCs w:val="15"/>
              </w:rPr>
              <w:t>gesundheitsf</w:t>
            </w:r>
            <w:r w:rsidR="006777D0">
              <w:rPr>
                <w:sz w:val="15"/>
                <w:szCs w:val="15"/>
              </w:rPr>
              <w:t>ö</w:t>
            </w:r>
            <w:r w:rsidR="0072470A" w:rsidRPr="001445CD">
              <w:rPr>
                <w:sz w:val="15"/>
                <w:szCs w:val="15"/>
              </w:rPr>
              <w:t>rderung.gr.ch</w:t>
            </w:r>
          </w:p>
          <w:p w14:paraId="232E5B72" w14:textId="77777777" w:rsidR="00057D50" w:rsidRPr="001445CD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 w:rsidRPr="001445CD">
              <w:rPr>
                <w:sz w:val="15"/>
                <w:szCs w:val="15"/>
              </w:rPr>
              <w:t>081 257 64 00, gf@san.gr.ch</w:t>
            </w:r>
            <w:r w:rsidR="00057D50" w:rsidRPr="001445CD">
              <w:rPr>
                <w:sz w:val="15"/>
                <w:szCs w:val="15"/>
              </w:rPr>
              <w:tab/>
            </w:r>
          </w:p>
          <w:p w14:paraId="4476F869" w14:textId="77777777" w:rsidR="00057D50" w:rsidRPr="001445CD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14:paraId="3D758B0E" w14:textId="77777777" w:rsidTr="0018428E">
        <w:trPr>
          <w:trHeight w:val="535"/>
        </w:trPr>
        <w:tc>
          <w:tcPr>
            <w:tcW w:w="9762" w:type="dxa"/>
          </w:tcPr>
          <w:p w14:paraId="4F02E770" w14:textId="77777777" w:rsidR="00057D50" w:rsidRPr="001445CD" w:rsidRDefault="00BA5E57" w:rsidP="00427EF2">
            <w:pPr>
              <w:pStyle w:val="berschrift1"/>
            </w:pPr>
            <w:r w:rsidRPr="001445CD">
              <w:t>Vereinbarung</w:t>
            </w:r>
            <w:r w:rsidR="00534569">
              <w:t xml:space="preserve"> – Spiel</w:t>
            </w:r>
            <w:r w:rsidR="003C12F7" w:rsidRPr="001445CD">
              <w:t xml:space="preserve">platzgestaltung </w:t>
            </w:r>
          </w:p>
        </w:tc>
      </w:tr>
    </w:tbl>
    <w:p w14:paraId="616469FB" w14:textId="77777777" w:rsidR="00B9614B" w:rsidRDefault="00B9614B" w:rsidP="00F53BAC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1439"/>
        <w:gridCol w:w="2106"/>
        <w:gridCol w:w="3537"/>
      </w:tblGrid>
      <w:tr w:rsidR="007F18F9" w14:paraId="3AB27F39" w14:textId="77777777" w:rsidTr="00534569">
        <w:tc>
          <w:tcPr>
            <w:tcW w:w="2262" w:type="dxa"/>
          </w:tcPr>
          <w:p w14:paraId="6442B07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 w:rsidRPr="00BA5E57">
              <w:rPr>
                <w:rFonts w:eastAsia="Times New Roman" w:cs="Arial"/>
                <w:b/>
              </w:rPr>
              <w:t>Schule</w:t>
            </w:r>
            <w:r w:rsidR="00534569">
              <w:rPr>
                <w:rFonts w:eastAsia="Times New Roman" w:cs="Arial"/>
                <w:b/>
              </w:rPr>
              <w:t xml:space="preserve"> / Gemeinde</w:t>
            </w:r>
            <w:r w:rsidRPr="00BA5E57">
              <w:rPr>
                <w:rFonts w:eastAsia="Times New Roman" w:cs="Arial"/>
                <w:b/>
              </w:rPr>
              <w:t>:</w:t>
            </w:r>
          </w:p>
        </w:tc>
        <w:tc>
          <w:tcPr>
            <w:tcW w:w="7082" w:type="dxa"/>
            <w:gridSpan w:val="3"/>
          </w:tcPr>
          <w:p w14:paraId="6D79208B" w14:textId="77777777" w:rsid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</w:rPr>
                <w:id w:val="373584472"/>
                <w:placeholder>
                  <w:docPart w:val="3777A37B6CDA4D38A00F54CC1D4818EB"/>
                </w:placeholder>
                <w:showingPlcHdr/>
              </w:sdtPr>
              <w:sdtEndPr/>
              <w:sdtContent>
                <w:r w:rsidR="007F18F9">
                  <w:rPr>
                    <w:rStyle w:val="Platzhaltertext"/>
                  </w:rPr>
                  <w:t xml:space="preserve">Klicken </w:t>
                </w:r>
                <w:r w:rsidR="007F18F9" w:rsidRPr="00AE7F95">
                  <w:rPr>
                    <w:rStyle w:val="Platzhaltertext"/>
                  </w:rPr>
                  <w:t>Sie hier, um Text einzugeben.</w:t>
                </w:r>
              </w:sdtContent>
            </w:sdt>
          </w:p>
          <w:p w14:paraId="5AE267BC" w14:textId="77777777" w:rsidR="00A41D24" w:rsidRDefault="00A41D2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</w:tr>
      <w:tr w:rsidR="007F18F9" w14:paraId="3388CA84" w14:textId="77777777" w:rsidTr="00534569">
        <w:tc>
          <w:tcPr>
            <w:tcW w:w="2262" w:type="dxa"/>
          </w:tcPr>
          <w:p w14:paraId="6CC78512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 w:rsidRPr="00591002">
              <w:rPr>
                <w:rFonts w:eastAsia="Times New Roman" w:cs="Arial"/>
                <w:b/>
              </w:rPr>
              <w:t>Kontaktperson:</w:t>
            </w:r>
          </w:p>
        </w:tc>
        <w:tc>
          <w:tcPr>
            <w:tcW w:w="1439" w:type="dxa"/>
          </w:tcPr>
          <w:p w14:paraId="3D48FBCD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Name</w:t>
            </w:r>
          </w:p>
        </w:tc>
        <w:tc>
          <w:tcPr>
            <w:tcW w:w="5643" w:type="dxa"/>
            <w:gridSpan w:val="2"/>
          </w:tcPr>
          <w:p w14:paraId="33F0AF7B" w14:textId="77777777" w:rsid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85934122"/>
                <w:placeholder>
                  <w:docPart w:val="009D24A5148249CC95A1EFACAD1978DF"/>
                </w:placeholder>
                <w:text/>
              </w:sdtPr>
              <w:sdtEndPr/>
              <w:sdtContent>
                <w:r w:rsidR="007F18F9">
                  <w:rPr>
                    <w:rFonts w:eastAsia="Times New Roman" w:cs="Arial"/>
                    <w:color w:val="7F7F7F" w:themeColor="text1" w:themeTint="80"/>
                  </w:rPr>
                  <w:t>z.B. Max Muster</w:t>
                </w:r>
              </w:sdtContent>
            </w:sdt>
          </w:p>
        </w:tc>
      </w:tr>
      <w:tr w:rsidR="00534569" w14:paraId="26837869" w14:textId="77777777" w:rsidTr="00534569">
        <w:tc>
          <w:tcPr>
            <w:tcW w:w="2262" w:type="dxa"/>
          </w:tcPr>
          <w:p w14:paraId="21CDF2B6" w14:textId="77777777" w:rsidR="00534569" w:rsidRPr="00591002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74E4F1E7" w14:textId="77777777" w:rsidR="00534569" w:rsidRPr="007F18F9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Funktion</w:t>
            </w:r>
          </w:p>
        </w:tc>
        <w:tc>
          <w:tcPr>
            <w:tcW w:w="5643" w:type="dxa"/>
            <w:gridSpan w:val="2"/>
          </w:tcPr>
          <w:p w14:paraId="0E211731" w14:textId="77777777" w:rsidR="0053456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418244563"/>
                <w:placeholder>
                  <w:docPart w:val="2D7639CA7DFB429E979EA1AD66074BCD"/>
                </w:placeholder>
                <w:text/>
              </w:sdtPr>
              <w:sdtEndPr/>
              <w:sdtContent>
                <w:r w:rsidR="00534569">
                  <w:rPr>
                    <w:rFonts w:eastAsia="Times New Roman" w:cstheme="minorHAnsi"/>
                    <w:color w:val="7F7F7F" w:themeColor="text1" w:themeTint="80"/>
                  </w:rPr>
                  <w:t>z.B. Schulleitung</w:t>
                </w:r>
              </w:sdtContent>
            </w:sdt>
          </w:p>
        </w:tc>
      </w:tr>
      <w:tr w:rsidR="007F18F9" w14:paraId="482CF6F6" w14:textId="77777777" w:rsidTr="00534569">
        <w:tc>
          <w:tcPr>
            <w:tcW w:w="2262" w:type="dxa"/>
          </w:tcPr>
          <w:p w14:paraId="1CAF24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60B5F2A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Postadresse</w:t>
            </w:r>
          </w:p>
        </w:tc>
        <w:tc>
          <w:tcPr>
            <w:tcW w:w="5643" w:type="dxa"/>
            <w:gridSpan w:val="2"/>
          </w:tcPr>
          <w:p w14:paraId="7D4E840E" w14:textId="77777777" w:rsid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596482474"/>
                <w:placeholder>
                  <w:docPart w:val="14AF98553D6B4312B8A2BC90F7B37825"/>
                </w:placeholder>
                <w:text/>
              </w:sdtPr>
              <w:sdtEndPr/>
              <w:sdtContent>
                <w:r w:rsidR="007F18F9">
                  <w:rPr>
                    <w:rFonts w:eastAsia="Times New Roman" w:cs="Arial"/>
                    <w:color w:val="7F7F7F" w:themeColor="text1" w:themeTint="80"/>
                  </w:rPr>
                  <w:t>z.B. Via Muster 1, 7000 Chur</w:t>
                </w:r>
              </w:sdtContent>
            </w:sdt>
          </w:p>
        </w:tc>
      </w:tr>
      <w:tr w:rsidR="007F18F9" w14:paraId="37C697FE" w14:textId="77777777" w:rsidTr="00534569">
        <w:tc>
          <w:tcPr>
            <w:tcW w:w="2262" w:type="dxa"/>
          </w:tcPr>
          <w:p w14:paraId="000B08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42453A6E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E-Mail</w:t>
            </w:r>
          </w:p>
        </w:tc>
        <w:tc>
          <w:tcPr>
            <w:tcW w:w="5643" w:type="dxa"/>
            <w:gridSpan w:val="2"/>
          </w:tcPr>
          <w:p w14:paraId="74DF5B83" w14:textId="77777777" w:rsid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1259024824"/>
                <w:placeholder>
                  <w:docPart w:val="E9CEA2CFB3494570A50C100292FE86DE"/>
                </w:placeholder>
                <w:text/>
              </w:sdtPr>
              <w:sdtEndPr/>
              <w:sdtContent>
                <w:r w:rsidR="007F18F9" w:rsidRPr="00065AFD">
                  <w:rPr>
                    <w:rFonts w:eastAsia="Times New Roman" w:cs="Arial"/>
                    <w:color w:val="7F7F7F" w:themeColor="text1" w:themeTint="80"/>
                  </w:rPr>
                  <w:t>z.B. max.muster@schule.ch</w:t>
                </w:r>
              </w:sdtContent>
            </w:sdt>
          </w:p>
        </w:tc>
      </w:tr>
      <w:tr w:rsidR="007F18F9" w14:paraId="0F95DA4B" w14:textId="77777777" w:rsidTr="00534569">
        <w:tc>
          <w:tcPr>
            <w:tcW w:w="2262" w:type="dxa"/>
          </w:tcPr>
          <w:p w14:paraId="58C1B83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AC55174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Telefon</w:t>
            </w:r>
          </w:p>
        </w:tc>
        <w:tc>
          <w:tcPr>
            <w:tcW w:w="5643" w:type="dxa"/>
            <w:gridSpan w:val="2"/>
          </w:tcPr>
          <w:p w14:paraId="1ED29474" w14:textId="77777777" w:rsid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62556535"/>
                <w:placeholder>
                  <w:docPart w:val="6F3661348AFA41C5BCB9C2B1F9874C90"/>
                </w:placeholder>
                <w:text/>
              </w:sdtPr>
              <w:sdtEndPr/>
              <w:sdtContent>
                <w:proofErr w:type="gramStart"/>
                <w:r w:rsidR="007F18F9" w:rsidRPr="006B090F">
                  <w:rPr>
                    <w:rFonts w:eastAsia="Times New Roman" w:cs="Arial"/>
                    <w:color w:val="7F7F7F" w:themeColor="text1" w:themeTint="80"/>
                  </w:rPr>
                  <w:t>z:B.</w:t>
                </w:r>
                <w:proofErr w:type="gramEnd"/>
                <w:r w:rsidR="007F18F9" w:rsidRPr="006B090F">
                  <w:rPr>
                    <w:rFonts w:eastAsia="Times New Roman" w:cs="Arial"/>
                    <w:color w:val="7F7F7F" w:themeColor="text1" w:themeTint="80"/>
                  </w:rPr>
                  <w:t xml:space="preserve"> 081 000 00 00</w:t>
                </w:r>
              </w:sdtContent>
            </w:sdt>
          </w:p>
        </w:tc>
      </w:tr>
      <w:tr w:rsidR="007F18F9" w14:paraId="32A13401" w14:textId="77777777" w:rsidTr="00534569">
        <w:tc>
          <w:tcPr>
            <w:tcW w:w="2262" w:type="dxa"/>
          </w:tcPr>
          <w:p w14:paraId="02E432E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781C8F3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643" w:type="dxa"/>
            <w:gridSpan w:val="2"/>
          </w:tcPr>
          <w:p w14:paraId="1906BD8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</w:p>
        </w:tc>
      </w:tr>
      <w:tr w:rsidR="00A41D24" w14:paraId="06133AC2" w14:textId="77777777" w:rsidTr="00A41D24">
        <w:tc>
          <w:tcPr>
            <w:tcW w:w="2262" w:type="dxa"/>
          </w:tcPr>
          <w:p w14:paraId="6D54EAC2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6DBEF53E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2106" w:type="dxa"/>
          </w:tcPr>
          <w:p w14:paraId="51D34F2C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3537" w:type="dxa"/>
          </w:tcPr>
          <w:p w14:paraId="32912A5F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</w:tr>
      <w:tr w:rsidR="00A41D24" w14:paraId="63899C47" w14:textId="77777777" w:rsidTr="00A41D24">
        <w:tc>
          <w:tcPr>
            <w:tcW w:w="2262" w:type="dxa"/>
          </w:tcPr>
          <w:p w14:paraId="2AC1D974" w14:textId="77777777" w:rsidR="007F18F9" w:rsidRDefault="006230F7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Projekt</w:t>
            </w:r>
            <w:r w:rsidR="007F18F9">
              <w:rPr>
                <w:rFonts w:eastAsia="Times New Roman" w:cs="Arial"/>
                <w:b/>
              </w:rPr>
              <w:t>gruppe:</w:t>
            </w:r>
          </w:p>
        </w:tc>
        <w:tc>
          <w:tcPr>
            <w:tcW w:w="1439" w:type="dxa"/>
          </w:tcPr>
          <w:p w14:paraId="69BFFAB9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14:paraId="05028545" w14:textId="77777777" w:rsidR="007F18F9" w:rsidRP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119371159"/>
                <w:placeholder>
                  <w:docPart w:val="BBF282F690EA4EECAFA60630D54BCE64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14:paraId="4CBF576C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295565880"/>
                <w:placeholder>
                  <w:docPart w:val="472DB00D20294884A48ACF653B624DA2"/>
                </w:placeholder>
                <w:text/>
              </w:sdtPr>
              <w:sdtEndPr/>
              <w:sdtContent>
                <w:r w:rsidRPr="00CD1E7E">
                  <w:rPr>
                    <w:rFonts w:eastAsia="Times New Roman" w:cstheme="minorHAnsi"/>
                    <w:color w:val="7F7F7F" w:themeColor="text1" w:themeTint="80"/>
                  </w:rPr>
                  <w:t>z.B. Lehrperson Sport</w:t>
                </w:r>
              </w:sdtContent>
            </w:sdt>
          </w:p>
        </w:tc>
      </w:tr>
      <w:tr w:rsidR="007F18F9" w14:paraId="06A5A054" w14:textId="77777777" w:rsidTr="00A41D24">
        <w:tc>
          <w:tcPr>
            <w:tcW w:w="2262" w:type="dxa"/>
          </w:tcPr>
          <w:p w14:paraId="313D4C06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79A622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14:paraId="18B4B2E3" w14:textId="77777777" w:rsidR="007F18F9" w:rsidRP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64661367"/>
                <w:placeholder>
                  <w:docPart w:val="0E73936493B14199AE962132A56B5468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14:paraId="673F68D5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70114057"/>
                <w:placeholder>
                  <w:docPart w:val="CB8408B876604718A12F7F28F63B3FC2"/>
                </w:placeholder>
                <w:text/>
              </w:sdtPr>
              <w:sdtEndPr/>
              <w:sdtContent>
                <w:r>
                  <w:rPr>
                    <w:rFonts w:eastAsia="Times New Roman" w:cstheme="minorHAnsi"/>
                    <w:color w:val="7F7F7F" w:themeColor="text1" w:themeTint="80"/>
                  </w:rPr>
                  <w:t>Schulsozialarbeiterin</w:t>
                </w:r>
              </w:sdtContent>
            </w:sdt>
          </w:p>
        </w:tc>
      </w:tr>
      <w:tr w:rsidR="007F18F9" w14:paraId="6A4176FD" w14:textId="77777777" w:rsidTr="00A41D24">
        <w:tc>
          <w:tcPr>
            <w:tcW w:w="2262" w:type="dxa"/>
          </w:tcPr>
          <w:p w14:paraId="1B046E0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3FE3FF7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14:paraId="1BE8A167" w14:textId="77777777" w:rsidR="007F18F9" w:rsidRP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559326939"/>
                <w:placeholder>
                  <w:docPart w:val="4FD935D058C34BCC9B91F343C6662C92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14:paraId="4684A883" w14:textId="77777777" w:rsidR="007F18F9" w:rsidRDefault="002C048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51073071"/>
                <w:placeholder>
                  <w:docPart w:val="79CFFFA90DF640269EFB035996C34B1C"/>
                </w:placeholder>
                <w:text/>
              </w:sdtPr>
              <w:sdtEndPr/>
              <w:sdtContent>
                <w:r>
                  <w:rPr>
                    <w:rFonts w:eastAsia="Times New Roman" w:cstheme="minorHAnsi"/>
                    <w:color w:val="7F7F7F" w:themeColor="text1" w:themeTint="80"/>
                  </w:rPr>
                  <w:t>z.B. Schulleitung</w:t>
                </w:r>
              </w:sdtContent>
            </w:sdt>
          </w:p>
        </w:tc>
      </w:tr>
      <w:tr w:rsidR="007F18F9" w14:paraId="1742716A" w14:textId="77777777" w:rsidTr="00A41D24">
        <w:tc>
          <w:tcPr>
            <w:tcW w:w="2262" w:type="dxa"/>
          </w:tcPr>
          <w:p w14:paraId="6C7EBA1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54B64A6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14:paraId="7050BB29" w14:textId="77777777" w:rsidR="007F18F9" w:rsidRPr="007F18F9" w:rsidRDefault="009D0646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104010828"/>
                <w:placeholder>
                  <w:docPart w:val="A50B695309144AAEB5DC4356769D8486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14:paraId="6429161E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79692256"/>
                <w:placeholder>
                  <w:docPart w:val="A0778FA677B843849F740418EE273CAF"/>
                </w:placeholder>
                <w:text/>
              </w:sdtPr>
              <w:sdtEndPr/>
              <w:sdtContent>
                <w:r>
                  <w:rPr>
                    <w:rFonts w:eastAsia="Times New Roman" w:cstheme="minorHAnsi"/>
                    <w:color w:val="7F7F7F" w:themeColor="text1" w:themeTint="80"/>
                  </w:rPr>
                  <w:t>z.B. Hausdienst</w:t>
                </w:r>
              </w:sdtContent>
            </w:sdt>
          </w:p>
        </w:tc>
      </w:tr>
    </w:tbl>
    <w:p w14:paraId="6B05B44A" w14:textId="77777777" w:rsidR="00F53BAC" w:rsidRDefault="00F53BAC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540"/>
      </w:tblGrid>
      <w:tr w:rsidR="00534569" w14:paraId="4715CDC6" w14:textId="77777777" w:rsidTr="008E7BF2">
        <w:trPr>
          <w:trHeight w:val="454"/>
        </w:trPr>
        <w:tc>
          <w:tcPr>
            <w:tcW w:w="6804" w:type="dxa"/>
            <w:vAlign w:val="center"/>
          </w:tcPr>
          <w:p w14:paraId="2B6A8290" w14:textId="77777777" w:rsidR="00534569" w:rsidRPr="00D60F2B" w:rsidRDefault="00534569" w:rsidP="00D60F2B">
            <w:r w:rsidRPr="00D60F2B">
              <w:t>Welches Budget steht für die Spielplatzgestaltung zur Verfügung?</w:t>
            </w:r>
          </w:p>
        </w:tc>
        <w:tc>
          <w:tcPr>
            <w:tcW w:w="2540" w:type="dxa"/>
            <w:vAlign w:val="center"/>
          </w:tcPr>
          <w:p w14:paraId="301F97F8" w14:textId="3E00CD1D" w:rsidR="00534569" w:rsidRDefault="009D0646" w:rsidP="00D60F2B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color w:val="7F7F7F" w:themeColor="text1" w:themeTint="80"/>
                </w:rPr>
                <w:id w:val="1085962654"/>
                <w:placeholder>
                  <w:docPart w:val="8922F60226D341759C4A966C6B5AA6E5"/>
                </w:placeholder>
                <w:text/>
              </w:sdtPr>
              <w:sdtEndPr/>
              <w:sdtContent>
                <w:r w:rsidR="00961D89">
                  <w:rPr>
                    <w:rFonts w:cstheme="minorHAnsi"/>
                    <w:color w:val="7F7F7F" w:themeColor="text1" w:themeTint="80"/>
                  </w:rPr>
                  <w:t>00</w:t>
                </w:r>
              </w:sdtContent>
            </w:sdt>
            <w:r w:rsidR="00534569">
              <w:rPr>
                <w:rFonts w:cstheme="minorHAnsi"/>
                <w:color w:val="7F7F7F" w:themeColor="text1" w:themeTint="80"/>
              </w:rPr>
              <w:t xml:space="preserve"> </w:t>
            </w:r>
            <w:r w:rsidR="00534569" w:rsidRPr="00534569">
              <w:rPr>
                <w:rFonts w:cstheme="minorHAnsi"/>
              </w:rPr>
              <w:t>CHF</w:t>
            </w:r>
          </w:p>
        </w:tc>
      </w:tr>
    </w:tbl>
    <w:p w14:paraId="2A84061D" w14:textId="77777777" w:rsidR="002C048B" w:rsidRPr="002C048B" w:rsidRDefault="002C048B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</w:rPr>
      </w:pPr>
    </w:p>
    <w:p w14:paraId="25EB5091" w14:textId="77777777" w:rsidR="00F53BAC" w:rsidRPr="006230F7" w:rsidRDefault="001A19F1" w:rsidP="00EE289C">
      <w:pPr>
        <w:spacing w:after="120" w:line="276" w:lineRule="auto"/>
        <w:rPr>
          <w:rFonts w:eastAsia="Times New Roman" w:cs="Arial"/>
          <w:b/>
        </w:rPr>
      </w:pPr>
      <w:r w:rsidRPr="006230F7">
        <w:rPr>
          <w:rFonts w:eastAsia="Times New Roman" w:cs="Arial"/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631EFB2" wp14:editId="24C56665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756275" cy="1292225"/>
                <wp:effectExtent l="0" t="0" r="15875" b="22225"/>
                <wp:wrapTight wrapText="bothSides">
                  <wp:wrapPolygon edited="0">
                    <wp:start x="0" y="0"/>
                    <wp:lineTo x="0" y="21653"/>
                    <wp:lineTo x="21588" y="21653"/>
                    <wp:lineTo x="2158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="Times New Roman" w:cs="Arial"/>
                              </w:rPr>
                              <w:id w:val="-592782643"/>
                              <w:placeholder>
                                <w:docPart w:val="A6DBF1A84D0D48C8ACCBB7AB945CBC2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0EB31A38" w14:textId="77777777" w:rsidR="00427EF2" w:rsidRDefault="00427EF2" w:rsidP="00427EF2">
                                <w:pPr>
                                  <w:rPr>
                                    <w:rFonts w:eastAsia="Times New Roman" w:cs="Arial"/>
                                  </w:rPr>
                                </w:pPr>
                                <w:r w:rsidRPr="00810E12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  <w:p w14:paraId="080188A0" w14:textId="77777777" w:rsidR="00427EF2" w:rsidRDefault="00427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1EF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8.3pt;width:453.25pt;height:101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">
                <v:textbox>
                  <w:txbxContent>
                    <w:sdt>
                      <w:sdtPr>
                        <w:rPr>
                          <w:rFonts w:eastAsia="Times New Roman" w:cs="Arial"/>
                        </w:rPr>
                        <w:id w:val="-592782643"/>
                        <w:placeholder>
                          <w:docPart w:val="A6DBF1A84D0D48C8ACCBB7AB945CBC26"/>
                        </w:placeholder>
                        <w:showingPlcHdr/>
                        <w:text/>
                      </w:sdtPr>
                      <w:sdtEndPr/>
                      <w:sdtContent>
                        <w:p w14:paraId="0EB31A38" w14:textId="77777777" w:rsidR="00427EF2" w:rsidRDefault="00427EF2" w:rsidP="00427EF2">
                          <w:pPr>
                            <w:rPr>
                              <w:rFonts w:eastAsia="Times New Roman" w:cs="Arial"/>
                            </w:rPr>
                          </w:pPr>
                          <w:r w:rsidRPr="00810E12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  <w:p w14:paraId="080188A0" w14:textId="77777777" w:rsidR="00427EF2" w:rsidRDefault="00427EF2"/>
                  </w:txbxContent>
                </v:textbox>
                <w10:wrap type="tight" anchorx="margin"/>
              </v:shape>
            </w:pict>
          </mc:Fallback>
        </mc:AlternateContent>
      </w:r>
      <w:r w:rsidRPr="006230F7">
        <w:rPr>
          <w:rFonts w:eastAsia="Times New Roman" w:cs="Arial"/>
          <w:b/>
        </w:rPr>
        <w:t xml:space="preserve">Weitere </w:t>
      </w:r>
      <w:r w:rsidR="00591002" w:rsidRPr="006230F7">
        <w:rPr>
          <w:rFonts w:eastAsia="Times New Roman" w:cs="Arial"/>
          <w:b/>
        </w:rPr>
        <w:t>Bemerkung</w:t>
      </w:r>
      <w:r w:rsidRPr="006230F7">
        <w:rPr>
          <w:rFonts w:eastAsia="Times New Roman" w:cs="Arial"/>
          <w:b/>
        </w:rPr>
        <w:t>en</w:t>
      </w:r>
      <w:r w:rsidR="00591002" w:rsidRPr="006230F7">
        <w:rPr>
          <w:rFonts w:eastAsia="Times New Roman" w:cs="Arial"/>
          <w:b/>
        </w:rPr>
        <w:t>:</w:t>
      </w:r>
    </w:p>
    <w:p w14:paraId="3DE31108" w14:textId="77777777" w:rsidR="003C12F7" w:rsidRPr="006230F7" w:rsidRDefault="00BA5E57" w:rsidP="004603B0">
      <w:pPr>
        <w:spacing w:after="120"/>
        <w:rPr>
          <w:rFonts w:eastAsia="Times New Roman" w:cs="Arial"/>
          <w:b/>
        </w:rPr>
      </w:pPr>
      <w:r>
        <w:rPr>
          <w:rFonts w:eastAsia="Times New Roman" w:cs="Arial"/>
          <w:b/>
        </w:rPr>
        <w:t>Vereinbarung</w:t>
      </w:r>
    </w:p>
    <w:p w14:paraId="4B112E81" w14:textId="0571AA2B" w:rsidR="003C12F7" w:rsidRPr="00D36F6D" w:rsidRDefault="00FB073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591002">
        <w:rPr>
          <w:rFonts w:eastAsia="Times New Roman" w:cs="Arial"/>
        </w:rPr>
        <w:t>Un</w:t>
      </w:r>
      <w:r w:rsidR="009C453E">
        <w:rPr>
          <w:rFonts w:eastAsia="Times New Roman" w:cs="Arial"/>
        </w:rPr>
        <w:t>sere Schule</w:t>
      </w:r>
      <w:r w:rsidR="00D60F2B">
        <w:rPr>
          <w:rFonts w:eastAsia="Times New Roman" w:cs="Arial"/>
        </w:rPr>
        <w:t>/Gemeinde</w:t>
      </w:r>
      <w:r w:rsidR="009C453E">
        <w:rPr>
          <w:rFonts w:eastAsia="Times New Roman" w:cs="Arial"/>
        </w:rPr>
        <w:t xml:space="preserve"> möchte das Projekt «</w:t>
      </w:r>
      <w:r w:rsidR="006230F7">
        <w:rPr>
          <w:rFonts w:eastAsia="Times New Roman" w:cs="Arial"/>
        </w:rPr>
        <w:t>Beratung Spiel</w:t>
      </w:r>
      <w:r w:rsidRPr="00591002">
        <w:rPr>
          <w:rFonts w:eastAsia="Times New Roman" w:cs="Arial"/>
        </w:rPr>
        <w:t>platzgestaltung</w:t>
      </w:r>
      <w:r w:rsidR="009C453E">
        <w:rPr>
          <w:rFonts w:eastAsia="Times New Roman" w:cs="Arial"/>
        </w:rPr>
        <w:t>»</w:t>
      </w:r>
      <w:r w:rsidRPr="00591002">
        <w:rPr>
          <w:rFonts w:eastAsia="Times New Roman" w:cs="Arial"/>
        </w:rPr>
        <w:t xml:space="preserve"> umsetzten </w:t>
      </w:r>
      <w:r>
        <w:rPr>
          <w:rFonts w:eastAsia="Times New Roman" w:cs="Arial"/>
        </w:rPr>
        <w:t>mit</w:t>
      </w:r>
      <w:r w:rsidRPr="00591002">
        <w:rPr>
          <w:rFonts w:eastAsia="Times New Roman" w:cs="Arial"/>
        </w:rPr>
        <w:t xml:space="preserve"> Unt</w:t>
      </w:r>
      <w:r>
        <w:rPr>
          <w:rFonts w:eastAsia="Times New Roman" w:cs="Arial"/>
        </w:rPr>
        <w:t>erstützung durch die</w:t>
      </w:r>
      <w:r w:rsidRPr="00591002">
        <w:rPr>
          <w:rFonts w:eastAsia="Times New Roman" w:cs="Arial"/>
        </w:rPr>
        <w:t xml:space="preserve"> Fachstelle Gesundheitsförderung und Fachpersonen aus der Raumplanung.</w:t>
      </w:r>
      <w:r>
        <w:rPr>
          <w:rFonts w:eastAsia="Times New Roman" w:cs="Arial"/>
        </w:rPr>
        <w:t xml:space="preserve"> </w:t>
      </w:r>
      <w:r w:rsidR="003C12F7" w:rsidRPr="00D36F6D">
        <w:rPr>
          <w:rFonts w:eastAsia="Times New Roman" w:cs="Arial"/>
        </w:rPr>
        <w:t xml:space="preserve">Folgende </w:t>
      </w:r>
      <w:r w:rsidR="003C12F7">
        <w:rPr>
          <w:rFonts w:eastAsia="Times New Roman" w:cs="Arial"/>
        </w:rPr>
        <w:t xml:space="preserve">Leistungen werden </w:t>
      </w:r>
      <w:r w:rsidR="006777D0">
        <w:rPr>
          <w:rFonts w:eastAsia="Times New Roman" w:cs="Arial"/>
        </w:rPr>
        <w:t>von der Fachstelle Gesundheitsförderung</w:t>
      </w:r>
      <w:r w:rsidR="003C12F7" w:rsidRPr="00D36F6D">
        <w:rPr>
          <w:rFonts w:eastAsia="Times New Roman" w:cs="Arial"/>
        </w:rPr>
        <w:t xml:space="preserve"> und von der Schule bzw. </w:t>
      </w:r>
      <w:r w:rsidR="006777D0">
        <w:rPr>
          <w:rFonts w:eastAsia="Times New Roman" w:cs="Arial"/>
        </w:rPr>
        <w:t xml:space="preserve">der </w:t>
      </w:r>
      <w:r w:rsidR="003C12F7" w:rsidRPr="00D36F6D">
        <w:rPr>
          <w:rFonts w:eastAsia="Times New Roman" w:cs="Arial"/>
        </w:rPr>
        <w:t xml:space="preserve">Gemeinde erbracht: </w:t>
      </w:r>
    </w:p>
    <w:p w14:paraId="6D31F974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13BDB3E" w14:textId="77777777" w:rsidR="003C12F7" w:rsidRDefault="00591002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>
        <w:rPr>
          <w:rFonts w:eastAsia="Times New Roman" w:cs="Arial"/>
          <w:b/>
        </w:rPr>
        <w:t xml:space="preserve">Leistungen der </w:t>
      </w:r>
      <w:r w:rsidRPr="00591002">
        <w:rPr>
          <w:rFonts w:eastAsia="Times New Roman" w:cs="Arial"/>
          <w:b/>
        </w:rPr>
        <w:t>Fachstelle Gesundheitsförderung</w:t>
      </w:r>
    </w:p>
    <w:p w14:paraId="605695FD" w14:textId="11D42398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6230F7">
        <w:rPr>
          <w:rFonts w:eastAsia="Times New Roman" w:cs="Arial"/>
        </w:rPr>
        <w:t xml:space="preserve">Externe </w:t>
      </w:r>
      <w:r w:rsidR="00D97276">
        <w:rPr>
          <w:rFonts w:eastAsia="Times New Roman" w:cs="Arial"/>
        </w:rPr>
        <w:t>Fachperson</w:t>
      </w:r>
      <w:r w:rsidRPr="006230F7">
        <w:rPr>
          <w:rFonts w:eastAsia="Times New Roman" w:cs="Arial"/>
        </w:rPr>
        <w:t xml:space="preserve">, </w:t>
      </w:r>
      <w:r w:rsidR="00AE210A">
        <w:rPr>
          <w:rFonts w:eastAsia="Times New Roman" w:cs="Arial"/>
        </w:rPr>
        <w:t xml:space="preserve">die </w:t>
      </w:r>
      <w:r w:rsidRPr="006230F7">
        <w:rPr>
          <w:rFonts w:eastAsia="Times New Roman" w:cs="Arial"/>
        </w:rPr>
        <w:t>die Schule</w:t>
      </w:r>
      <w:r>
        <w:rPr>
          <w:rFonts w:eastAsia="Times New Roman" w:cs="Arial"/>
        </w:rPr>
        <w:t xml:space="preserve"> / Gemeinde</w:t>
      </w:r>
      <w:r w:rsidRPr="006230F7">
        <w:rPr>
          <w:rFonts w:eastAsia="Times New Roman" w:cs="Arial"/>
        </w:rPr>
        <w:t xml:space="preserve"> von der Planung bis zur Inbetriebnahme ber</w:t>
      </w:r>
      <w:r w:rsidR="00AE210A">
        <w:rPr>
          <w:rFonts w:eastAsia="Times New Roman" w:cs="Arial"/>
        </w:rPr>
        <w:t>ät</w:t>
      </w:r>
      <w:r w:rsidRPr="006230F7">
        <w:rPr>
          <w:rFonts w:eastAsia="Times New Roman" w:cs="Arial"/>
        </w:rPr>
        <w:t xml:space="preserve"> und unterstützt sowie partizipative Planungsprozesse anleitet</w:t>
      </w:r>
    </w:p>
    <w:p w14:paraId="74C4FB26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6230F7">
        <w:rPr>
          <w:rFonts w:eastAsia="Times New Roman" w:cs="Arial"/>
        </w:rPr>
        <w:t>Bauleitung mit lokalem Umsetzungspartner nach Wahl</w:t>
      </w:r>
    </w:p>
    <w:p w14:paraId="43E3E4C1" w14:textId="5CDB324B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6230F7">
        <w:rPr>
          <w:rFonts w:eastAsia="Times New Roman" w:cs="Arial"/>
        </w:rPr>
        <w:t>Finanzieller Beitrag von max. 8</w:t>
      </w:r>
      <w:r w:rsidR="00037C1B">
        <w:rPr>
          <w:rFonts w:eastAsia="Times New Roman" w:cs="Arial"/>
        </w:rPr>
        <w:t>’</w:t>
      </w:r>
      <w:r w:rsidRPr="006230F7">
        <w:rPr>
          <w:rFonts w:eastAsia="Times New Roman" w:cs="Arial"/>
        </w:rPr>
        <w:t>000 CHF für den Beratungsprozess</w:t>
      </w:r>
    </w:p>
    <w:p w14:paraId="18CB9502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6230F7">
        <w:rPr>
          <w:rFonts w:eastAsia="Times New Roman" w:cs="Arial"/>
        </w:rPr>
        <w:t>Koordination und Qualitätssicherung auf kantonaler Ebene</w:t>
      </w:r>
    </w:p>
    <w:p w14:paraId="513E44AB" w14:textId="77777777" w:rsidR="003C12F7" w:rsidRDefault="003C12F7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75C14D6F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74CC6709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05EDC977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28145B1C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5B4DFDFA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616539C3" w14:textId="77777777" w:rsidR="00D9387A" w:rsidRPr="00D36F6D" w:rsidRDefault="00D9387A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5CDD2FFB" w14:textId="77777777" w:rsidR="006230F7" w:rsidRDefault="006230F7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</w:rPr>
      </w:pPr>
    </w:p>
    <w:p w14:paraId="2C86A48C" w14:textId="77777777" w:rsidR="003C12F7" w:rsidRDefault="003C12F7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 w:rsidRPr="00D36F6D">
        <w:rPr>
          <w:rFonts w:eastAsia="Times New Roman" w:cs="Arial"/>
          <w:b/>
        </w:rPr>
        <w:lastRenderedPageBreak/>
        <w:t>Leistungen von der</w:t>
      </w:r>
      <w:r>
        <w:rPr>
          <w:rFonts w:eastAsia="Times New Roman" w:cs="Arial"/>
          <w:b/>
        </w:rPr>
        <w:t xml:space="preserve"> Schule</w:t>
      </w:r>
      <w:r w:rsidRPr="00D36F6D">
        <w:rPr>
          <w:rFonts w:eastAsia="Times New Roman" w:cs="Arial"/>
          <w:b/>
        </w:rPr>
        <w:t>/Gemeinde</w:t>
      </w:r>
    </w:p>
    <w:p w14:paraId="5C48D539" w14:textId="52B99B81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rPr>
          <w:rFonts w:eastAsia="Times New Roman" w:cs="Arial"/>
        </w:rPr>
        <w:t>Vora</w:t>
      </w:r>
      <w:r w:rsidRPr="004603B0">
        <w:rPr>
          <w:rFonts w:eastAsia="Times New Roman" w:cs="Arial"/>
        </w:rPr>
        <w:t>bklärung von Budget und Baubewilligung</w:t>
      </w:r>
    </w:p>
    <w:p w14:paraId="4399E442" w14:textId="1ECFE34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4603B0">
        <w:rPr>
          <w:rFonts w:eastAsia="Times New Roman" w:cs="Arial"/>
        </w:rPr>
        <w:t xml:space="preserve">Sicherstellung des politischen Willens zur Umsetzung des Projekts «Beratung </w:t>
      </w:r>
      <w:r w:rsidR="00961D89">
        <w:rPr>
          <w:rFonts w:eastAsia="Times New Roman" w:cs="Arial"/>
        </w:rPr>
        <w:t>Spielplatz</w:t>
      </w:r>
      <w:r w:rsidRPr="004603B0">
        <w:rPr>
          <w:rFonts w:eastAsia="Times New Roman" w:cs="Arial"/>
        </w:rPr>
        <w:t>gestaltung» (partizipativ</w:t>
      </w:r>
      <w:r w:rsidR="00D97276">
        <w:rPr>
          <w:rFonts w:eastAsia="Times New Roman" w:cs="Arial"/>
        </w:rPr>
        <w:t>er Prozess</w:t>
      </w:r>
      <w:r w:rsidRPr="004603B0">
        <w:rPr>
          <w:rFonts w:eastAsia="Times New Roman" w:cs="Arial"/>
        </w:rPr>
        <w:t>, naturnah</w:t>
      </w:r>
      <w:r w:rsidR="00D97276">
        <w:rPr>
          <w:rFonts w:eastAsia="Times New Roman" w:cs="Arial"/>
        </w:rPr>
        <w:t>er und</w:t>
      </w:r>
      <w:r w:rsidRPr="004603B0">
        <w:rPr>
          <w:rFonts w:eastAsia="Times New Roman" w:cs="Arial"/>
        </w:rPr>
        <w:t xml:space="preserve"> bewegungsfreundlich</w:t>
      </w:r>
      <w:r w:rsidR="00D97276">
        <w:rPr>
          <w:rFonts w:eastAsia="Times New Roman" w:cs="Arial"/>
        </w:rPr>
        <w:t>er Spielplatz</w:t>
      </w:r>
      <w:r w:rsidRPr="004603B0">
        <w:rPr>
          <w:rFonts w:eastAsia="Times New Roman" w:cs="Arial"/>
        </w:rPr>
        <w:t>)</w:t>
      </w:r>
    </w:p>
    <w:p w14:paraId="1D37EC89" w14:textId="588518A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4603B0">
        <w:rPr>
          <w:rFonts w:eastAsia="Times New Roman" w:cs="Arial"/>
        </w:rPr>
        <w:t>Definition eines schul- bzw. gemeindeinternen Projektteams</w:t>
      </w:r>
    </w:p>
    <w:p w14:paraId="3428C7E3" w14:textId="77777777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4603B0">
        <w:rPr>
          <w:rFonts w:eastAsia="Times New Roman" w:cs="Arial"/>
        </w:rPr>
        <w:t>Aktive Einbindung der Zielgruppe in den Planungsprozess (z. B. durch Workshops oder Umfragen)</w:t>
      </w:r>
    </w:p>
    <w:p w14:paraId="794CF822" w14:textId="535217F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4603B0">
        <w:rPr>
          <w:rFonts w:eastAsia="Times New Roman" w:cs="Arial"/>
        </w:rPr>
        <w:t xml:space="preserve">Definition einer Arbeitsgruppe für </w:t>
      </w:r>
      <w:r w:rsidR="00961D89">
        <w:rPr>
          <w:rFonts w:eastAsia="Times New Roman" w:cs="Arial"/>
        </w:rPr>
        <w:t xml:space="preserve">Nutzung und </w:t>
      </w:r>
      <w:r w:rsidRPr="004603B0">
        <w:rPr>
          <w:rFonts w:eastAsia="Times New Roman" w:cs="Arial"/>
        </w:rPr>
        <w:t>langfristige Pflege</w:t>
      </w:r>
    </w:p>
    <w:p w14:paraId="56C2A983" w14:textId="36B20171" w:rsidR="003C12F7" w:rsidRPr="00D36F6D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4603B0">
        <w:rPr>
          <w:rFonts w:eastAsia="Times New Roman" w:cs="Arial"/>
        </w:rPr>
        <w:t>Entwicklung eines Pflegekonzepts und Einplanung eines jährlichen Budgets für die langfristige Instandhaltung</w:t>
      </w:r>
    </w:p>
    <w:p w14:paraId="5B171BE6" w14:textId="77777777" w:rsidR="008F7F54" w:rsidRDefault="008F7F54" w:rsidP="003C12F7">
      <w:pPr>
        <w:tabs>
          <w:tab w:val="left" w:pos="5500"/>
        </w:tabs>
        <w:rPr>
          <w:rFonts w:eastAsia="Times New Roman" w:cs="Arial"/>
        </w:rPr>
      </w:pPr>
    </w:p>
    <w:p w14:paraId="207EC796" w14:textId="77777777" w:rsidR="004603B0" w:rsidRDefault="004603B0" w:rsidP="003C12F7">
      <w:pPr>
        <w:tabs>
          <w:tab w:val="left" w:pos="5500"/>
        </w:tabs>
        <w:rPr>
          <w:rFonts w:eastAsia="Times New Roman" w:cs="Arial"/>
        </w:rPr>
      </w:pPr>
    </w:p>
    <w:p w14:paraId="04EDF962" w14:textId="5A483DFC" w:rsidR="003C12F7" w:rsidRPr="00D36F6D" w:rsidRDefault="00591002" w:rsidP="003C12F7">
      <w:pPr>
        <w:tabs>
          <w:tab w:val="left" w:pos="5500"/>
        </w:tabs>
        <w:rPr>
          <w:rFonts w:eastAsia="Times New Roman" w:cs="Arial"/>
        </w:rPr>
      </w:pPr>
      <w:r>
        <w:rPr>
          <w:rFonts w:eastAsia="Times New Roman" w:cs="Arial"/>
        </w:rPr>
        <w:t>Die Fachstelle Gesundheitsförderung</w:t>
      </w:r>
      <w:r w:rsidR="003C12F7" w:rsidRPr="00D36F6D">
        <w:rPr>
          <w:rFonts w:eastAsia="Times New Roman" w:cs="Arial"/>
        </w:rPr>
        <w:t xml:space="preserve"> behält sich vor, Schulen</w:t>
      </w:r>
      <w:r w:rsidR="006230F7">
        <w:rPr>
          <w:rFonts w:eastAsia="Times New Roman" w:cs="Arial"/>
        </w:rPr>
        <w:t xml:space="preserve"> und Gemeinden</w:t>
      </w:r>
      <w:r w:rsidR="003C12F7" w:rsidRPr="00D36F6D">
        <w:rPr>
          <w:rFonts w:eastAsia="Times New Roman" w:cs="Arial"/>
        </w:rPr>
        <w:t>, die sich nicht an die Bedingungen halten, vom Projekt auszuschliessen und die bereits bezogenen Leistungen in Rechnung zu stellen.</w:t>
      </w:r>
    </w:p>
    <w:p w14:paraId="3884E29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5CF4B6D5" w14:textId="77777777" w:rsidR="003C12F7" w:rsidRPr="00D36F6D" w:rsidRDefault="003C12F7" w:rsidP="003C12F7">
      <w:pPr>
        <w:tabs>
          <w:tab w:val="left" w:pos="2835"/>
          <w:tab w:val="left" w:pos="7031"/>
        </w:tabs>
        <w:rPr>
          <w:rFonts w:eastAsia="Times New Roman" w:cs="Arial"/>
        </w:rPr>
      </w:pPr>
      <w:r w:rsidRPr="00D36F6D">
        <w:rPr>
          <w:rFonts w:eastAsia="Times New Roman" w:cs="Arial"/>
        </w:rPr>
        <w:t>Mit unserer Unterschrift akzeptieren wir die Rahmenbedingungen.</w:t>
      </w:r>
    </w:p>
    <w:p w14:paraId="3316E145" w14:textId="77777777" w:rsidR="003C12F7" w:rsidRPr="00D36F6D" w:rsidRDefault="003C12F7" w:rsidP="003C12F7">
      <w:pPr>
        <w:rPr>
          <w:rFonts w:eastAsia="Times New Roman" w:cs="Arial"/>
        </w:rPr>
      </w:pPr>
    </w:p>
    <w:p w14:paraId="0FCCF062" w14:textId="77777777" w:rsidR="003C12F7" w:rsidRPr="00D36F6D" w:rsidRDefault="003C12F7" w:rsidP="003C12F7">
      <w:pPr>
        <w:tabs>
          <w:tab w:val="left" w:pos="4536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  <w:t>Schulleitung</w:t>
      </w:r>
      <w:r w:rsidR="00D60F2B">
        <w:rPr>
          <w:rFonts w:eastAsia="Times New Roman" w:cs="Arial"/>
        </w:rPr>
        <w:t>/ Gemeindeverwaltung</w:t>
      </w:r>
      <w:r w:rsidRPr="00D36F6D">
        <w:rPr>
          <w:rFonts w:eastAsia="Times New Roman" w:cs="Arial"/>
        </w:rPr>
        <w:t>:</w:t>
      </w:r>
    </w:p>
    <w:p w14:paraId="442E8AAF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88B466C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14:paraId="221977D3" w14:textId="77777777" w:rsidR="00514CE9" w:rsidRDefault="00514CE9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616A448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  <w:t>Kontaktperson:</w:t>
      </w:r>
    </w:p>
    <w:p w14:paraId="6DA934B2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0F57890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14:paraId="2C2F940D" w14:textId="77777777" w:rsidR="003C12F7" w:rsidRPr="00D36F6D" w:rsidRDefault="009D0646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  <w:r>
        <w:rPr>
          <w:rFonts w:eastAsia="Times New Roman" w:cs="Arial"/>
        </w:rPr>
        <w:pict w14:anchorId="4D8B491D">
          <v:rect id="_x0000_i1025" style="width:453.6pt;height:3pt" o:hralign="center" o:hrstd="t" o:hrnoshade="t" o:hr="t" fillcolor="#0d0d0d" stroked="f"/>
        </w:pict>
      </w:r>
    </w:p>
    <w:p w14:paraId="2F888733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23B7754A" w14:textId="77777777" w:rsidR="003C12F7" w:rsidRDefault="003C12F7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</w:r>
      <w:r w:rsidR="00A23CC4">
        <w:rPr>
          <w:rFonts w:eastAsia="Times New Roman" w:cs="Arial"/>
        </w:rPr>
        <w:t>Leitung Fachstelle Gesundheitsförderung</w:t>
      </w:r>
    </w:p>
    <w:p w14:paraId="501B4F7B" w14:textId="77777777" w:rsidR="00A23CC4" w:rsidRPr="00D36F6D" w:rsidRDefault="00A23CC4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</w:p>
    <w:p w14:paraId="42C4F2FB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14:paraId="18AA6419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</w:p>
    <w:p w14:paraId="5BCECF8C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 w:rsidRPr="00D36F6D">
        <w:rPr>
          <w:rFonts w:eastAsia="Times New Roman" w:cs="Arial"/>
        </w:rPr>
        <w:t xml:space="preserve">Ort und </w:t>
      </w:r>
      <w:r>
        <w:rPr>
          <w:rFonts w:eastAsia="Times New Roman" w:cs="Arial"/>
        </w:rPr>
        <w:t>Datum:</w:t>
      </w:r>
      <w:r>
        <w:rPr>
          <w:rFonts w:eastAsia="Times New Roman" w:cs="Arial"/>
        </w:rPr>
        <w:tab/>
      </w:r>
      <w:r>
        <w:rPr>
          <w:rFonts w:eastAsia="Times New Roman" w:cs="Arial"/>
        </w:rPr>
        <w:tab/>
        <w:t>Projektleiterin Gesundheitsförderung für Bewegungsräume</w:t>
      </w:r>
    </w:p>
    <w:p w14:paraId="27FD1E1B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478A908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14:paraId="13F96CBA" w14:textId="77777777"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39DAEB4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0D17D52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41FB5117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162C315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24E2F3C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1AE78B3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D594458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49FAB3A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C789FF1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A9CD28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1D44F66F" w14:textId="77777777" w:rsidR="003C12F7" w:rsidRPr="00D36F6D" w:rsidRDefault="00591002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  <w:r>
        <w:rPr>
          <w:rFonts w:eastAsia="Times New Roman" w:cs="Arial"/>
          <w:b/>
          <w:color w:val="000000"/>
        </w:rPr>
        <w:t>Vereinbarung</w:t>
      </w:r>
      <w:r w:rsidR="003C12F7" w:rsidRPr="00D36F6D">
        <w:rPr>
          <w:rFonts w:eastAsia="Times New Roman" w:cs="Arial"/>
          <w:b/>
          <w:color w:val="000000"/>
        </w:rPr>
        <w:t xml:space="preserve"> einreichen</w:t>
      </w:r>
    </w:p>
    <w:p w14:paraId="79AECA0D" w14:textId="0F71FE95" w:rsidR="003C12F7" w:rsidRPr="00D36F6D" w:rsidRDefault="00FB0737" w:rsidP="003C12F7">
      <w:pPr>
        <w:widowControl w:val="0"/>
        <w:autoSpaceDE w:val="0"/>
        <w:autoSpaceDN w:val="0"/>
        <w:adjustRightInd w:val="0"/>
        <w:ind w:right="-6"/>
      </w:pPr>
      <w:r>
        <w:rPr>
          <w:rFonts w:eastAsia="Times New Roman" w:cs="Arial"/>
          <w:sz w:val="18"/>
          <w:szCs w:val="18"/>
        </w:rPr>
        <w:t>Gesundheitsamt</w:t>
      </w:r>
      <w:r w:rsidR="003C12F7" w:rsidRPr="00D36F6D">
        <w:rPr>
          <w:rFonts w:eastAsia="Times New Roman" w:cs="Arial"/>
          <w:sz w:val="18"/>
          <w:szCs w:val="18"/>
        </w:rPr>
        <w:t xml:space="preserve"> Graubünden, </w:t>
      </w:r>
      <w:r w:rsidR="00A23CC4">
        <w:rPr>
          <w:rFonts w:eastAsia="Times New Roman" w:cs="Arial"/>
          <w:sz w:val="18"/>
          <w:szCs w:val="18"/>
        </w:rPr>
        <w:t xml:space="preserve">Fachstelle </w:t>
      </w:r>
      <w:r w:rsidR="003C12F7" w:rsidRPr="00D36F6D">
        <w:rPr>
          <w:rFonts w:eastAsia="Times New Roman" w:cs="Arial"/>
          <w:sz w:val="18"/>
          <w:szCs w:val="18"/>
        </w:rPr>
        <w:t xml:space="preserve">Gesundheitsförderung, </w:t>
      </w:r>
      <w:r w:rsidR="003C12F7">
        <w:rPr>
          <w:rFonts w:eastAsia="Times New Roman" w:cs="Arial"/>
          <w:sz w:val="18"/>
          <w:szCs w:val="18"/>
        </w:rPr>
        <w:t xml:space="preserve">Romana </w:t>
      </w:r>
      <w:r>
        <w:rPr>
          <w:rFonts w:eastAsia="Times New Roman" w:cs="Arial"/>
          <w:sz w:val="18"/>
          <w:szCs w:val="18"/>
        </w:rPr>
        <w:t>Keller</w:t>
      </w:r>
      <w:r w:rsidR="003C12F7" w:rsidRPr="00D36F6D">
        <w:rPr>
          <w:rFonts w:eastAsia="Times New Roman" w:cs="Arial"/>
          <w:sz w:val="18"/>
          <w:szCs w:val="18"/>
        </w:rPr>
        <w:t xml:space="preserve">, Hofgraben </w:t>
      </w:r>
      <w:r w:rsidR="003C12F7">
        <w:rPr>
          <w:rFonts w:eastAsia="Times New Roman" w:cs="Arial"/>
          <w:sz w:val="18"/>
          <w:szCs w:val="18"/>
        </w:rPr>
        <w:t xml:space="preserve">5, 7001 Chur, </w:t>
      </w:r>
      <w:r w:rsidR="003C12F7">
        <w:rPr>
          <w:rFonts w:eastAsia="Times New Roman" w:cs="Arial"/>
          <w:sz w:val="18"/>
          <w:szCs w:val="18"/>
        </w:rPr>
        <w:br/>
        <w:t>Tel</w:t>
      </w:r>
      <w:r w:rsidR="00BE3366">
        <w:rPr>
          <w:rFonts w:eastAsia="Times New Roman" w:cs="Arial"/>
          <w:sz w:val="18"/>
          <w:szCs w:val="18"/>
        </w:rPr>
        <w:t>.</w:t>
      </w:r>
      <w:r w:rsidR="003C12F7">
        <w:rPr>
          <w:rFonts w:eastAsia="Times New Roman" w:cs="Arial"/>
          <w:sz w:val="18"/>
          <w:szCs w:val="18"/>
        </w:rPr>
        <w:t xml:space="preserve"> 081 257 64 05</w:t>
      </w:r>
      <w:r w:rsidR="003C12F7" w:rsidRPr="00D36F6D">
        <w:rPr>
          <w:rFonts w:eastAsia="Times New Roman" w:cs="Arial"/>
          <w:sz w:val="18"/>
          <w:szCs w:val="18"/>
        </w:rPr>
        <w:t xml:space="preserve">, </w:t>
      </w:r>
      <w:r w:rsidR="00591002">
        <w:rPr>
          <w:rFonts w:eastAsia="Times New Roman" w:cs="Arial"/>
          <w:sz w:val="18"/>
          <w:szCs w:val="18"/>
        </w:rPr>
        <w:t>Romana.Kell</w:t>
      </w:r>
      <w:r w:rsidR="003C12F7">
        <w:rPr>
          <w:rFonts w:eastAsia="Times New Roman" w:cs="Arial"/>
          <w:sz w:val="18"/>
          <w:szCs w:val="18"/>
        </w:rPr>
        <w:t>er@san.gr.ch</w:t>
      </w:r>
    </w:p>
    <w:p w14:paraId="418A4ABC" w14:textId="77777777" w:rsidR="004224B4" w:rsidRDefault="004224B4" w:rsidP="003839F7"/>
    <w:p w14:paraId="7161EB6E" w14:textId="77777777" w:rsidR="003C12F7" w:rsidRDefault="003C12F7" w:rsidP="003839F7"/>
    <w:p w14:paraId="5491D2B2" w14:textId="77777777" w:rsidR="003C12F7" w:rsidRPr="003839F7" w:rsidRDefault="003C12F7" w:rsidP="003839F7"/>
    <w:p w14:paraId="794CDAB1" w14:textId="77777777" w:rsidR="004224B4" w:rsidRPr="003839F7" w:rsidRDefault="004224B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14:paraId="17E5011C" w14:textId="77777777" w:rsidTr="00D300F7">
        <w:trPr>
          <w:trHeight w:val="680"/>
        </w:trPr>
        <w:tc>
          <w:tcPr>
            <w:tcW w:w="2959" w:type="dxa"/>
          </w:tcPr>
          <w:p w14:paraId="146EA4F3" w14:textId="77777777" w:rsidR="00D300F7" w:rsidRPr="000A07C2" w:rsidRDefault="00D300F7" w:rsidP="003839F7">
            <w:pPr>
              <w:ind w:left="37" w:right="281"/>
              <w:rPr>
                <w:rFonts w:cs="Arial"/>
                <w:sz w:val="14"/>
                <w:szCs w:val="14"/>
              </w:rPr>
            </w:pPr>
            <w:r w:rsidRPr="000A07C2">
              <w:rPr>
                <w:rFonts w:cs="Arial"/>
                <w:sz w:val="14"/>
                <w:szCs w:val="14"/>
              </w:rPr>
              <w:t>Mit Unterstützung von</w:t>
            </w:r>
          </w:p>
          <w:p w14:paraId="73BAC070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E757170" w14:textId="77777777" w:rsidR="00D300F7" w:rsidRDefault="00D300F7" w:rsidP="00D85BC9">
            <w:pPr>
              <w:ind w:right="281"/>
              <w:rPr>
                <w:rFonts w:cs="Arial"/>
              </w:rPr>
            </w:pPr>
            <w:r>
              <w:rPr>
                <w:rFonts w:cs="Arial"/>
                <w:noProof/>
                <w:lang w:eastAsia="de-CH"/>
              </w:rPr>
              <w:drawing>
                <wp:inline distT="0" distB="0" distL="0" distR="0" wp14:anchorId="03D6234D" wp14:editId="491504EF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A8DAD21" w14:textId="77777777" w:rsidR="00D300F7" w:rsidRPr="000A07C2" w:rsidRDefault="00D300F7" w:rsidP="00D85BC9">
            <w:pPr>
              <w:ind w:right="281"/>
              <w:rPr>
                <w:rFonts w:cs="Arial"/>
                <w:sz w:val="14"/>
                <w:szCs w:val="14"/>
              </w:rPr>
            </w:pPr>
            <w:r w:rsidRPr="000A07C2">
              <w:rPr>
                <w:rFonts w:cs="Arial"/>
                <w:sz w:val="14"/>
                <w:szCs w:val="14"/>
              </w:rPr>
              <w:t>Partner</w:t>
            </w:r>
          </w:p>
          <w:p w14:paraId="0837A3DB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995CC5E" w14:textId="77777777" w:rsidR="00D300F7" w:rsidRPr="000A07C2" w:rsidRDefault="004C727E" w:rsidP="00D85BC9">
            <w:pPr>
              <w:ind w:right="281"/>
              <w:rPr>
                <w:rFonts w:cs="Arial"/>
                <w:sz w:val="15"/>
                <w:szCs w:val="15"/>
              </w:rPr>
            </w:pPr>
            <w:r w:rsidRPr="004C727E">
              <w:rPr>
                <w:rFonts w:cs="Arial"/>
                <w:noProof/>
                <w:sz w:val="15"/>
                <w:szCs w:val="15"/>
                <w:lang w:eastAsia="de-CH"/>
              </w:rPr>
              <w:drawing>
                <wp:inline distT="0" distB="0" distL="0" distR="0" wp14:anchorId="43F5E54B" wp14:editId="4B6A355A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2CE1ABF" w14:textId="77777777" w:rsidR="00D300F7" w:rsidRPr="001445CD" w:rsidRDefault="00B5707F" w:rsidP="00A23CC4">
            <w:pPr>
              <w:ind w:right="281"/>
              <w:jc w:val="right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V02</w:t>
            </w:r>
            <w:r w:rsidR="0072470A" w:rsidRPr="001445CD">
              <w:rPr>
                <w:rFonts w:cs="Arial"/>
                <w:sz w:val="15"/>
                <w:szCs w:val="15"/>
              </w:rPr>
              <w:t>/2025</w:t>
            </w:r>
          </w:p>
        </w:tc>
      </w:tr>
    </w:tbl>
    <w:p w14:paraId="47683BFB" w14:textId="77777777" w:rsidR="004224B4" w:rsidRPr="00CF7F62" w:rsidRDefault="004224B4" w:rsidP="00CF7F62">
      <w:pPr>
        <w:ind w:right="281"/>
        <w:rPr>
          <w:rFonts w:cs="Arial"/>
          <w:sz w:val="4"/>
          <w:szCs w:val="4"/>
        </w:rPr>
      </w:pPr>
    </w:p>
    <w:sectPr w:rsidR="004224B4" w:rsidRPr="00CF7F62" w:rsidSect="00A73961">
      <w:headerReference w:type="default" r:id="rId10"/>
      <w:headerReference w:type="first" r:id="rId11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8F785" w14:textId="77777777" w:rsidR="008457C7" w:rsidRDefault="008457C7" w:rsidP="003D08E6">
      <w:r>
        <w:separator/>
      </w:r>
    </w:p>
  </w:endnote>
  <w:endnote w:type="continuationSeparator" w:id="0">
    <w:p w14:paraId="56405266" w14:textId="77777777" w:rsidR="008457C7" w:rsidRDefault="008457C7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94B11" w14:textId="77777777" w:rsidR="008457C7" w:rsidRDefault="008457C7" w:rsidP="003D08E6">
      <w:r>
        <w:separator/>
      </w:r>
    </w:p>
  </w:footnote>
  <w:footnote w:type="continuationSeparator" w:id="0">
    <w:p w14:paraId="542C9A50" w14:textId="77777777" w:rsidR="008457C7" w:rsidRDefault="008457C7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49EF2" w14:textId="77777777"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rFonts w:cs="Arial"/>
        <w:bCs/>
        <w:sz w:val="15"/>
        <w:szCs w:val="15"/>
      </w:rPr>
      <w:tab/>
    </w:r>
    <w:r w:rsidRPr="00630F03">
      <w:rPr>
        <w:rFonts w:cs="Arial"/>
        <w:bCs/>
        <w:sz w:val="15"/>
        <w:szCs w:val="15"/>
      </w:rPr>
      <w:fldChar w:fldCharType="begin"/>
    </w:r>
    <w:r w:rsidRPr="00630F03">
      <w:rPr>
        <w:rFonts w:cs="Arial"/>
        <w:bCs/>
        <w:sz w:val="15"/>
        <w:szCs w:val="15"/>
      </w:rPr>
      <w:instrText>PAGE  \* Arabic  \* MERGEFORMAT</w:instrText>
    </w:r>
    <w:r w:rsidRPr="00630F03">
      <w:rPr>
        <w:rFonts w:cs="Arial"/>
        <w:bCs/>
        <w:sz w:val="15"/>
        <w:szCs w:val="15"/>
      </w:rPr>
      <w:fldChar w:fldCharType="separate"/>
    </w:r>
    <w:r w:rsidR="00514CE9" w:rsidRPr="00514CE9">
      <w:rPr>
        <w:rFonts w:cs="Arial"/>
        <w:bCs/>
        <w:noProof/>
        <w:sz w:val="15"/>
        <w:szCs w:val="15"/>
        <w:lang w:val="de-DE"/>
      </w:rPr>
      <w:t>3</w:t>
    </w:r>
    <w:r w:rsidRPr="00630F03">
      <w:rPr>
        <w:rFonts w:cs="Arial"/>
        <w:bCs/>
        <w:sz w:val="15"/>
        <w:szCs w:val="15"/>
      </w:rPr>
      <w:fldChar w:fldCharType="end"/>
    </w:r>
    <w:r w:rsidRPr="00630F03">
      <w:rPr>
        <w:rFonts w:cs="Arial"/>
        <w:bCs/>
        <w:sz w:val="15"/>
        <w:szCs w:val="15"/>
      </w:rPr>
      <w:t>/</w:t>
    </w:r>
    <w:r w:rsidRPr="00630F03">
      <w:rPr>
        <w:rFonts w:cs="Arial"/>
        <w:bCs/>
        <w:sz w:val="15"/>
        <w:szCs w:val="15"/>
      </w:rPr>
      <w:fldChar w:fldCharType="begin"/>
    </w:r>
    <w:r w:rsidRPr="00630F03">
      <w:rPr>
        <w:rFonts w:cs="Arial"/>
        <w:bCs/>
        <w:sz w:val="15"/>
        <w:szCs w:val="15"/>
      </w:rPr>
      <w:instrText>NUMPAGES  \* Arabic  \* MERGEFORMAT</w:instrText>
    </w:r>
    <w:r w:rsidRPr="00630F03">
      <w:rPr>
        <w:rFonts w:cs="Arial"/>
        <w:bCs/>
        <w:sz w:val="15"/>
        <w:szCs w:val="15"/>
      </w:rPr>
      <w:fldChar w:fldCharType="separate"/>
    </w:r>
    <w:r w:rsidR="00514CE9" w:rsidRPr="00514CE9">
      <w:rPr>
        <w:rFonts w:cs="Arial"/>
        <w:bCs/>
        <w:noProof/>
        <w:sz w:val="15"/>
        <w:szCs w:val="15"/>
        <w:lang w:val="de-DE"/>
      </w:rPr>
      <w:t>3</w:t>
    </w:r>
    <w:r w:rsidRPr="00630F03">
      <w:rPr>
        <w:rFonts w:cs="Arial"/>
        <w:bCs/>
        <w:sz w:val="15"/>
        <w:szCs w:val="15"/>
      </w:rPr>
      <w:fldChar w:fldCharType="end"/>
    </w:r>
  </w:p>
  <w:p w14:paraId="409256CC" w14:textId="77777777" w:rsidR="00630F03" w:rsidRPr="00630F03" w:rsidRDefault="00630F03" w:rsidP="00630F03">
    <w:pPr>
      <w:pStyle w:val="Kopfzeile"/>
      <w:rPr>
        <w:rFonts w:cs="Arial"/>
        <w:sz w:val="29"/>
        <w:szCs w:val="29"/>
      </w:rPr>
    </w:pPr>
  </w:p>
  <w:p w14:paraId="4918A262" w14:textId="77777777" w:rsidR="00630F03" w:rsidRPr="008309A6" w:rsidRDefault="00630F03" w:rsidP="00630F03">
    <w:pPr>
      <w:pStyle w:val="Kopfzeile"/>
      <w:rPr>
        <w:rFonts w:cs="Arial"/>
      </w:rPr>
    </w:pPr>
  </w:p>
  <w:p w14:paraId="511A5979" w14:textId="77777777"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A24" w14:textId="77777777"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rFonts w:cs="Arial"/>
        <w:noProof/>
        <w:lang w:eastAsia="de-CH"/>
      </w:rPr>
      <w:drawing>
        <wp:anchor distT="0" distB="0" distL="114300" distR="114300" simplePos="0" relativeHeight="251658240" behindDoc="0" locked="0" layoutInCell="1" allowOverlap="1" wp14:anchorId="448DA5FF" wp14:editId="0925FB7C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0F03">
      <w:rPr>
        <w:rFonts w:cs="Arial"/>
      </w:rPr>
      <w:tab/>
    </w:r>
    <w:r w:rsidR="00630F03" w:rsidRPr="00630F03">
      <w:rPr>
        <w:rFonts w:cs="Arial"/>
        <w:bCs/>
        <w:sz w:val="15"/>
        <w:szCs w:val="15"/>
      </w:rPr>
      <w:fldChar w:fldCharType="begin"/>
    </w:r>
    <w:r w:rsidR="00630F03" w:rsidRPr="00630F03">
      <w:rPr>
        <w:rFonts w:cs="Arial"/>
        <w:bCs/>
        <w:sz w:val="15"/>
        <w:szCs w:val="15"/>
      </w:rPr>
      <w:instrText>PAGE  \* Arabic  \* MERGEFORMAT</w:instrText>
    </w:r>
    <w:r w:rsidR="00630F03" w:rsidRPr="00630F03">
      <w:rPr>
        <w:rFonts w:cs="Arial"/>
        <w:bCs/>
        <w:sz w:val="15"/>
        <w:szCs w:val="15"/>
      </w:rPr>
      <w:fldChar w:fldCharType="separate"/>
    </w:r>
    <w:r w:rsidR="00514CE9" w:rsidRPr="00514CE9">
      <w:rPr>
        <w:rFonts w:cs="Arial"/>
        <w:bCs/>
        <w:noProof/>
        <w:sz w:val="15"/>
        <w:szCs w:val="15"/>
        <w:lang w:val="de-DE"/>
      </w:rPr>
      <w:t>1</w:t>
    </w:r>
    <w:r w:rsidR="00630F03" w:rsidRPr="00630F03">
      <w:rPr>
        <w:rFonts w:cs="Arial"/>
        <w:bCs/>
        <w:sz w:val="15"/>
        <w:szCs w:val="15"/>
      </w:rPr>
      <w:fldChar w:fldCharType="end"/>
    </w:r>
    <w:r w:rsidR="00630F03" w:rsidRPr="00630F03">
      <w:rPr>
        <w:rFonts w:cs="Arial"/>
        <w:bCs/>
        <w:sz w:val="15"/>
        <w:szCs w:val="15"/>
      </w:rPr>
      <w:t>/</w:t>
    </w:r>
    <w:r w:rsidR="00630F03" w:rsidRPr="00630F03">
      <w:rPr>
        <w:rFonts w:cs="Arial"/>
        <w:bCs/>
        <w:sz w:val="15"/>
        <w:szCs w:val="15"/>
      </w:rPr>
      <w:fldChar w:fldCharType="begin"/>
    </w:r>
    <w:r w:rsidR="00630F03" w:rsidRPr="00630F03">
      <w:rPr>
        <w:rFonts w:cs="Arial"/>
        <w:bCs/>
        <w:sz w:val="15"/>
        <w:szCs w:val="15"/>
      </w:rPr>
      <w:instrText>NUMPAGES  \* Arabic  \* MERGEFORMAT</w:instrText>
    </w:r>
    <w:r w:rsidR="00630F03" w:rsidRPr="00630F03">
      <w:rPr>
        <w:rFonts w:cs="Arial"/>
        <w:bCs/>
        <w:sz w:val="15"/>
        <w:szCs w:val="15"/>
      </w:rPr>
      <w:fldChar w:fldCharType="separate"/>
    </w:r>
    <w:r w:rsidR="00514CE9" w:rsidRPr="00514CE9">
      <w:rPr>
        <w:rFonts w:cs="Arial"/>
        <w:bCs/>
        <w:noProof/>
        <w:sz w:val="15"/>
        <w:szCs w:val="15"/>
        <w:lang w:val="de-DE"/>
      </w:rPr>
      <w:t>3</w:t>
    </w:r>
    <w:r w:rsidR="00630F03" w:rsidRPr="00630F03">
      <w:rPr>
        <w:rFonts w:cs="Arial"/>
        <w:bCs/>
        <w:sz w:val="15"/>
        <w:szCs w:val="15"/>
      </w:rPr>
      <w:fldChar w:fldCharType="end"/>
    </w:r>
  </w:p>
  <w:p w14:paraId="14DEC9D8" w14:textId="77777777"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14:paraId="41F210E0" w14:textId="77777777" w:rsidR="000A07C2" w:rsidRPr="008309A6" w:rsidRDefault="000A07C2" w:rsidP="000A07C2">
    <w:pPr>
      <w:pStyle w:val="Kopfzeile"/>
      <w:rPr>
        <w:rFonts w:cs="Arial"/>
      </w:rPr>
    </w:pPr>
  </w:p>
  <w:p w14:paraId="7E7E3E0F" w14:textId="77777777"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87819"/>
    <w:multiLevelType w:val="hybridMultilevel"/>
    <w:tmpl w:val="A920C92A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C612B"/>
    <w:multiLevelType w:val="multilevel"/>
    <w:tmpl w:val="F838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15AD6"/>
    <w:multiLevelType w:val="hybridMultilevel"/>
    <w:tmpl w:val="278EB5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46F38"/>
    <w:multiLevelType w:val="hybridMultilevel"/>
    <w:tmpl w:val="679EAC84"/>
    <w:lvl w:ilvl="0" w:tplc="B8366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42E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A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7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E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C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4E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0FD43AB"/>
    <w:multiLevelType w:val="hybridMultilevel"/>
    <w:tmpl w:val="90405D5C"/>
    <w:lvl w:ilvl="0" w:tplc="08070001">
      <w:start w:val="1"/>
      <w:numFmt w:val="bullet"/>
      <w:lvlText w:val=""/>
      <w:lvlJc w:val="left"/>
      <w:pPr>
        <w:ind w:left="1137" w:hanging="57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4BA1A99"/>
    <w:multiLevelType w:val="hybridMultilevel"/>
    <w:tmpl w:val="459030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23E3E"/>
    <w:multiLevelType w:val="hybridMultilevel"/>
    <w:tmpl w:val="55CA9186"/>
    <w:lvl w:ilvl="0" w:tplc="E7DED426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42E66"/>
    <w:multiLevelType w:val="hybridMultilevel"/>
    <w:tmpl w:val="90C0B2D2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32226"/>
    <w:multiLevelType w:val="hybridMultilevel"/>
    <w:tmpl w:val="8154F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27D30"/>
    <w:multiLevelType w:val="hybridMultilevel"/>
    <w:tmpl w:val="B64AE8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2040">
    <w:abstractNumId w:val="2"/>
  </w:num>
  <w:num w:numId="2" w16cid:durableId="1110200138">
    <w:abstractNumId w:val="3"/>
  </w:num>
  <w:num w:numId="3" w16cid:durableId="513349739">
    <w:abstractNumId w:val="9"/>
  </w:num>
  <w:num w:numId="4" w16cid:durableId="1343896635">
    <w:abstractNumId w:val="6"/>
  </w:num>
  <w:num w:numId="5" w16cid:durableId="1676107968">
    <w:abstractNumId w:val="8"/>
  </w:num>
  <w:num w:numId="6" w16cid:durableId="761488868">
    <w:abstractNumId w:val="5"/>
  </w:num>
  <w:num w:numId="7" w16cid:durableId="1965455250">
    <w:abstractNumId w:val="0"/>
  </w:num>
  <w:num w:numId="8" w16cid:durableId="1962346755">
    <w:abstractNumId w:val="7"/>
  </w:num>
  <w:num w:numId="9" w16cid:durableId="1641956635">
    <w:abstractNumId w:val="4"/>
  </w:num>
  <w:num w:numId="10" w16cid:durableId="2105875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G/BV1I5Y09NDtP2Jwk4oNf9ixWvPMjSgawS6u3zeL+enktjopVERnD5ZyPkdM0WAOPAvy2/BRwJT0W9VER6tFQ==" w:salt="VVzKK36SDYeLwu9xxfv6Aw=="/>
  <w:defaultTabStop w:val="567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F7"/>
    <w:rsid w:val="00037C1B"/>
    <w:rsid w:val="00057D50"/>
    <w:rsid w:val="000A07C2"/>
    <w:rsid w:val="00117C96"/>
    <w:rsid w:val="001445CD"/>
    <w:rsid w:val="0018428E"/>
    <w:rsid w:val="001A19F1"/>
    <w:rsid w:val="001B3DEF"/>
    <w:rsid w:val="002C048B"/>
    <w:rsid w:val="003839F7"/>
    <w:rsid w:val="003C12F7"/>
    <w:rsid w:val="003D08E6"/>
    <w:rsid w:val="004224B4"/>
    <w:rsid w:val="00427EF2"/>
    <w:rsid w:val="004603B0"/>
    <w:rsid w:val="004A5989"/>
    <w:rsid w:val="004C727E"/>
    <w:rsid w:val="00514CE9"/>
    <w:rsid w:val="00534569"/>
    <w:rsid w:val="00563A55"/>
    <w:rsid w:val="00591002"/>
    <w:rsid w:val="006230F7"/>
    <w:rsid w:val="00630F03"/>
    <w:rsid w:val="006777D0"/>
    <w:rsid w:val="00681DCE"/>
    <w:rsid w:val="006A08AA"/>
    <w:rsid w:val="0072470A"/>
    <w:rsid w:val="007969A9"/>
    <w:rsid w:val="007C1E37"/>
    <w:rsid w:val="007F18F9"/>
    <w:rsid w:val="008457C7"/>
    <w:rsid w:val="008E7BF2"/>
    <w:rsid w:val="008F7F54"/>
    <w:rsid w:val="00922C9B"/>
    <w:rsid w:val="009574A2"/>
    <w:rsid w:val="00960920"/>
    <w:rsid w:val="00961D89"/>
    <w:rsid w:val="0098369C"/>
    <w:rsid w:val="009C0407"/>
    <w:rsid w:val="009C28D0"/>
    <w:rsid w:val="009C453E"/>
    <w:rsid w:val="009D0646"/>
    <w:rsid w:val="00A23CC4"/>
    <w:rsid w:val="00A41D24"/>
    <w:rsid w:val="00A63B31"/>
    <w:rsid w:val="00A73961"/>
    <w:rsid w:val="00AB21ED"/>
    <w:rsid w:val="00AE210A"/>
    <w:rsid w:val="00AE23D9"/>
    <w:rsid w:val="00AE7632"/>
    <w:rsid w:val="00B37B99"/>
    <w:rsid w:val="00B5707F"/>
    <w:rsid w:val="00B9614B"/>
    <w:rsid w:val="00BA5E57"/>
    <w:rsid w:val="00BA6BA4"/>
    <w:rsid w:val="00BB34C6"/>
    <w:rsid w:val="00BB7B41"/>
    <w:rsid w:val="00BD3317"/>
    <w:rsid w:val="00BE3366"/>
    <w:rsid w:val="00C2605E"/>
    <w:rsid w:val="00CD1E7E"/>
    <w:rsid w:val="00CD5202"/>
    <w:rsid w:val="00CF7F62"/>
    <w:rsid w:val="00D300F7"/>
    <w:rsid w:val="00D31516"/>
    <w:rsid w:val="00D60F2B"/>
    <w:rsid w:val="00D86409"/>
    <w:rsid w:val="00D9387A"/>
    <w:rsid w:val="00D96E56"/>
    <w:rsid w:val="00D97276"/>
    <w:rsid w:val="00DE35FB"/>
    <w:rsid w:val="00DF71C6"/>
    <w:rsid w:val="00E033D0"/>
    <w:rsid w:val="00EC0DE0"/>
    <w:rsid w:val="00EE289C"/>
    <w:rsid w:val="00F12000"/>
    <w:rsid w:val="00F53BAC"/>
    <w:rsid w:val="00F706CF"/>
    <w:rsid w:val="00F7106E"/>
    <w:rsid w:val="00F77845"/>
    <w:rsid w:val="00F925C1"/>
    <w:rsid w:val="00F97C60"/>
    <w:rsid w:val="00FB0737"/>
    <w:rsid w:val="00FC18CD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;"/>
  <w14:docId w14:val="75076AD7"/>
  <w15:chartTrackingRefBased/>
  <w15:docId w15:val="{789224B9-10A8-4771-92AF-48FFB79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character" w:styleId="Platzhaltertext">
    <w:name w:val="Placeholder Text"/>
    <w:basedOn w:val="Absatz-Standardschriftart"/>
    <w:uiPriority w:val="99"/>
    <w:semiHidden/>
    <w:rsid w:val="003C12F7"/>
    <w:rPr>
      <w:color w:val="808080"/>
    </w:rPr>
  </w:style>
  <w:style w:type="paragraph" w:styleId="berarbeitung">
    <w:name w:val="Revision"/>
    <w:hidden/>
    <w:uiPriority w:val="99"/>
    <w:semiHidden/>
    <w:rsid w:val="00C2605E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6230F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77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777D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777D0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77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77D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8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om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6DBF1A84D0D48C8ACCBB7AB945C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0FA36-E390-4877-B247-BE1B94B94194}"/>
      </w:docPartPr>
      <w:docPartBody>
        <w:p w:rsidR="00EA5CA3" w:rsidRDefault="00CA31EF" w:rsidP="00CA31EF">
          <w:pPr>
            <w:pStyle w:val="A6DBF1A84D0D48C8ACCBB7AB945CBC26"/>
          </w:pPr>
          <w:r w:rsidRPr="00810E1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777A37B6CDA4D38A00F54CC1D4818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2CC18-F0A4-49AA-B2E3-CF1D5A6C7346}"/>
      </w:docPartPr>
      <w:docPartBody>
        <w:p w:rsidR="00FE5611" w:rsidRDefault="009F3FB1" w:rsidP="009F3FB1">
          <w:pPr>
            <w:pStyle w:val="3777A37B6CDA4D38A00F54CC1D4818EB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009D24A5148249CC95A1EFACAD197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AC14D-181D-48D9-92AC-C685384A6E61}"/>
      </w:docPartPr>
      <w:docPartBody>
        <w:p w:rsidR="00FE5611" w:rsidRDefault="009F3FB1" w:rsidP="009F3FB1">
          <w:pPr>
            <w:pStyle w:val="009D24A5148249CC95A1EFACAD1978D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4AF98553D6B4312B8A2BC90F7B37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BB40E7-6667-46DA-8F2E-CAE7FB2BD0A7}"/>
      </w:docPartPr>
      <w:docPartBody>
        <w:p w:rsidR="00FE5611" w:rsidRDefault="009F3FB1" w:rsidP="009F3FB1">
          <w:pPr>
            <w:pStyle w:val="14AF98553D6B4312B8A2BC90F7B3782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E9CEA2CFB3494570A50C100292FE86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F4E46-2EB9-49E1-A27F-497688A69869}"/>
      </w:docPartPr>
      <w:docPartBody>
        <w:p w:rsidR="00FE5611" w:rsidRDefault="009F3FB1" w:rsidP="009F3FB1">
          <w:pPr>
            <w:pStyle w:val="E9CEA2CFB3494570A50C100292FE86DE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6F3661348AFA41C5BCB9C2B1F9874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389B9-D5B1-4367-815A-3BF8EB744D9B}"/>
      </w:docPartPr>
      <w:docPartBody>
        <w:p w:rsidR="00FE5611" w:rsidRDefault="009F3FB1" w:rsidP="009F3FB1">
          <w:pPr>
            <w:pStyle w:val="6F3661348AFA41C5BCB9C2B1F9874C90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472DB00D20294884A48ACF653B624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0923C-B426-4FF2-B717-152B3CBB7A3E}"/>
      </w:docPartPr>
      <w:docPartBody>
        <w:p w:rsidR="00FE5611" w:rsidRDefault="009F3FB1" w:rsidP="009F3FB1">
          <w:pPr>
            <w:pStyle w:val="472DB00D20294884A48ACF653B624DA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8408B876604718A12F7F28F63B3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963CD-DAA2-49D8-B519-601F32DF9CAD}"/>
      </w:docPartPr>
      <w:docPartBody>
        <w:p w:rsidR="00FE5611" w:rsidRDefault="009F3FB1" w:rsidP="009F3FB1">
          <w:pPr>
            <w:pStyle w:val="CB8408B876604718A12F7F28F63B3FC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BF282F690EA4EECAFA60630D54BCE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AB0E5-7204-4255-A311-FB08E15D3B1E}"/>
      </w:docPartPr>
      <w:docPartBody>
        <w:p w:rsidR="00FE5611" w:rsidRDefault="009F3FB1" w:rsidP="009F3FB1">
          <w:pPr>
            <w:pStyle w:val="BBF282F690EA4EECAFA60630D54BCE64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73936493B14199AE962132A56B54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6B747-5D8C-4D17-A622-1F7DEC9824AE}"/>
      </w:docPartPr>
      <w:docPartBody>
        <w:p w:rsidR="00FE5611" w:rsidRDefault="009F3FB1" w:rsidP="009F3FB1">
          <w:pPr>
            <w:pStyle w:val="0E73936493B14199AE962132A56B5468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D935D058C34BCC9B91F343C6662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C723A-740E-4A16-8C21-5E224718FAD4}"/>
      </w:docPartPr>
      <w:docPartBody>
        <w:p w:rsidR="00FE5611" w:rsidRDefault="009F3FB1" w:rsidP="009F3FB1">
          <w:pPr>
            <w:pStyle w:val="4FD935D058C34BCC9B91F343C6662C9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0B695309144AAEB5DC4356769D8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E9C44F-DCC6-404A-B5F5-13A9E11E3C0D}"/>
      </w:docPartPr>
      <w:docPartBody>
        <w:p w:rsidR="00FE5611" w:rsidRDefault="009F3FB1" w:rsidP="009F3FB1">
          <w:pPr>
            <w:pStyle w:val="A50B695309144AAEB5DC4356769D8486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778FA677B843849F740418EE273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62CBE-5612-4F9A-A797-E75EEB579C46}"/>
      </w:docPartPr>
      <w:docPartBody>
        <w:p w:rsidR="00FE5611" w:rsidRDefault="009F3FB1" w:rsidP="009F3FB1">
          <w:pPr>
            <w:pStyle w:val="A0778FA677B843849F740418EE273CA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79CFFFA90DF640269EFB035996C34B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5E31B-68FE-4EBA-BBF6-A5D573D8D010}"/>
      </w:docPartPr>
      <w:docPartBody>
        <w:p w:rsidR="00FE5611" w:rsidRDefault="009F3FB1" w:rsidP="009F3FB1">
          <w:pPr>
            <w:pStyle w:val="79CFFFA90DF640269EFB035996C34B1C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D7639CA7DFB429E979EA1AD66074B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A6AF4-2683-4DF3-8FAF-0B90D01929CD}"/>
      </w:docPartPr>
      <w:docPartBody>
        <w:p w:rsidR="007743FC" w:rsidRDefault="00D049A3" w:rsidP="00D049A3">
          <w:pPr>
            <w:pStyle w:val="2D7639CA7DFB429E979EA1AD66074BCD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8922F60226D341759C4A966C6B5AA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954B4F-AF56-420E-B162-8DE7FD29C42A}"/>
      </w:docPartPr>
      <w:docPartBody>
        <w:p w:rsidR="007743FC" w:rsidRDefault="00D049A3" w:rsidP="00D049A3">
          <w:pPr>
            <w:pStyle w:val="8922F60226D341759C4A966C6B5AA6E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101"/>
    <w:rsid w:val="002702FD"/>
    <w:rsid w:val="004124AF"/>
    <w:rsid w:val="006A08AA"/>
    <w:rsid w:val="007743FC"/>
    <w:rsid w:val="009574A2"/>
    <w:rsid w:val="009F3FB1"/>
    <w:rsid w:val="00B34101"/>
    <w:rsid w:val="00B37B99"/>
    <w:rsid w:val="00CA31EF"/>
    <w:rsid w:val="00D049A3"/>
    <w:rsid w:val="00EA5CA3"/>
    <w:rsid w:val="00EC0DE0"/>
    <w:rsid w:val="00F77845"/>
    <w:rsid w:val="00F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049A3"/>
    <w:rPr>
      <w:color w:val="808080"/>
    </w:rPr>
  </w:style>
  <w:style w:type="paragraph" w:customStyle="1" w:styleId="A6DBF1A84D0D48C8ACCBB7AB945CBC26">
    <w:name w:val="A6DBF1A84D0D48C8ACCBB7AB945CBC26"/>
    <w:rsid w:val="00CA31EF"/>
  </w:style>
  <w:style w:type="paragraph" w:customStyle="1" w:styleId="3777A37B6CDA4D38A00F54CC1D4818EB">
    <w:name w:val="3777A37B6CDA4D38A00F54CC1D4818EB"/>
    <w:rsid w:val="009F3FB1"/>
  </w:style>
  <w:style w:type="paragraph" w:customStyle="1" w:styleId="009D24A5148249CC95A1EFACAD1978DF">
    <w:name w:val="009D24A5148249CC95A1EFACAD1978DF"/>
    <w:rsid w:val="009F3FB1"/>
  </w:style>
  <w:style w:type="paragraph" w:customStyle="1" w:styleId="14AF98553D6B4312B8A2BC90F7B37825">
    <w:name w:val="14AF98553D6B4312B8A2BC90F7B37825"/>
    <w:rsid w:val="009F3FB1"/>
  </w:style>
  <w:style w:type="paragraph" w:customStyle="1" w:styleId="E9CEA2CFB3494570A50C100292FE86DE">
    <w:name w:val="E9CEA2CFB3494570A50C100292FE86DE"/>
    <w:rsid w:val="009F3FB1"/>
  </w:style>
  <w:style w:type="paragraph" w:customStyle="1" w:styleId="6F3661348AFA41C5BCB9C2B1F9874C90">
    <w:name w:val="6F3661348AFA41C5BCB9C2B1F9874C90"/>
    <w:rsid w:val="009F3FB1"/>
  </w:style>
  <w:style w:type="paragraph" w:customStyle="1" w:styleId="472DB00D20294884A48ACF653B624DA2">
    <w:name w:val="472DB00D20294884A48ACF653B624DA2"/>
    <w:rsid w:val="009F3FB1"/>
  </w:style>
  <w:style w:type="paragraph" w:customStyle="1" w:styleId="CB8408B876604718A12F7F28F63B3FC2">
    <w:name w:val="CB8408B876604718A12F7F28F63B3FC2"/>
    <w:rsid w:val="009F3FB1"/>
  </w:style>
  <w:style w:type="paragraph" w:customStyle="1" w:styleId="BBF282F690EA4EECAFA60630D54BCE64">
    <w:name w:val="BBF282F690EA4EECAFA60630D54BCE64"/>
    <w:rsid w:val="009F3FB1"/>
  </w:style>
  <w:style w:type="paragraph" w:customStyle="1" w:styleId="0E73936493B14199AE962132A56B5468">
    <w:name w:val="0E73936493B14199AE962132A56B5468"/>
    <w:rsid w:val="009F3FB1"/>
  </w:style>
  <w:style w:type="paragraph" w:customStyle="1" w:styleId="4FD935D058C34BCC9B91F343C6662C92">
    <w:name w:val="4FD935D058C34BCC9B91F343C6662C92"/>
    <w:rsid w:val="009F3FB1"/>
  </w:style>
  <w:style w:type="paragraph" w:customStyle="1" w:styleId="A50B695309144AAEB5DC4356769D8486">
    <w:name w:val="A50B695309144AAEB5DC4356769D8486"/>
    <w:rsid w:val="009F3FB1"/>
  </w:style>
  <w:style w:type="paragraph" w:customStyle="1" w:styleId="A0778FA677B843849F740418EE273CAF">
    <w:name w:val="A0778FA677B843849F740418EE273CAF"/>
    <w:rsid w:val="009F3FB1"/>
  </w:style>
  <w:style w:type="paragraph" w:customStyle="1" w:styleId="79CFFFA90DF640269EFB035996C34B1C">
    <w:name w:val="79CFFFA90DF640269EFB035996C34B1C"/>
    <w:rsid w:val="009F3FB1"/>
  </w:style>
  <w:style w:type="paragraph" w:customStyle="1" w:styleId="2D7639CA7DFB429E979EA1AD66074BCD">
    <w:name w:val="2D7639CA7DFB429E979EA1AD66074BCD"/>
    <w:rsid w:val="00D049A3"/>
  </w:style>
  <w:style w:type="paragraph" w:customStyle="1" w:styleId="8922F60226D341759C4A966C6B5AA6E5">
    <w:name w:val="8922F60226D341759C4A966C6B5AA6E5"/>
    <w:rsid w:val="00D049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F0662B018DB4594F9CF5C34491862" ma:contentTypeVersion="5" ma:contentTypeDescription="Ein neues Dokument erstellen." ma:contentTypeScope="" ma:versionID="437b51fc96f4cbc770f389be939d0109">
  <xsd:schema xmlns:xsd="http://www.w3.org/2001/XMLSchema" xmlns:xs="http://www.w3.org/2001/XMLSchema" xmlns:p="http://schemas.microsoft.com/office/2006/metadata/properties" xmlns:ns1="http://schemas.microsoft.com/sharepoint/v3" xmlns:ns2="9cb72584-521c-48d8-ae0b-3ea6f4cd205e" targetNamespace="http://schemas.microsoft.com/office/2006/metadata/properties" ma:root="true" ma:fieldsID="b8cc62273db7eff6955bcaafdd1ea054" ns1:_="" ns2:_="">
    <xsd:import namespace="http://schemas.microsoft.com/sharepoint/v3"/>
    <xsd:import namespace="9cb72584-521c-48d8-ae0b-3ea6f4cd20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ategorie" minOccurs="0"/>
                <xsd:element ref="ns2:Sprache" minOccurs="0"/>
                <xsd:element ref="ns2:ID_x002d_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72584-521c-48d8-ae0b-3ea6f4cd205e" elementFormDefault="qualified">
    <xsd:import namespace="http://schemas.microsoft.com/office/2006/documentManagement/types"/>
    <xsd:import namespace="http://schemas.microsoft.com/office/infopath/2007/PartnerControls"/>
    <xsd:element name="Kategorie" ma:index="10" nillable="true" ma:displayName="Kategorie" ma:internalName="Kategorie">
      <xsd:simpleType>
        <xsd:restriction base="dms:Text">
          <xsd:maxLength value="255"/>
        </xsd:restriction>
      </xsd:simpleType>
    </xsd:element>
    <xsd:element name="Sprache" ma:index="11" nillable="true" ma:displayName="Sprache" ma:internalName="Sprache">
      <xsd:simpleType>
        <xsd:restriction base="dms:Text">
          <xsd:maxLength value="255"/>
        </xsd:restriction>
      </xsd:simpleType>
    </xsd:element>
    <xsd:element name="ID_x002d_Nummer" ma:index="12" nillable="true" ma:displayName="ID-Nummer" ma:internalName="ID_x002d_Numme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cb72584-521c-48d8-ae0b-3ea6f4cd205e">IT</Sprache>
    <ID_x002d_Nummer xmlns="9cb72584-521c-48d8-ae0b-3ea6f4cd205e">1</ID_x002d_Nummer>
    <PublishingExpirationDate xmlns="http://schemas.microsoft.com/sharepoint/v3" xsi:nil="true"/>
    <Kategorie xmlns="9cb72584-521c-48d8-ae0b-3ea6f4cd205e">Spielplatzgestaltung</Kategori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FA198B-7790-4F95-9DA4-8FE910C885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F7A273-3719-4BDF-B31A-A36817D159A4}"/>
</file>

<file path=customXml/itemProps3.xml><?xml version="1.0" encoding="utf-8"?>
<ds:datastoreItem xmlns:ds="http://schemas.openxmlformats.org/officeDocument/2006/customXml" ds:itemID="{1157580E-E460-485D-876F-9C2392E865DF}"/>
</file>

<file path=customXml/itemProps4.xml><?xml version="1.0" encoding="utf-8"?>
<ds:datastoreItem xmlns:ds="http://schemas.openxmlformats.org/officeDocument/2006/customXml" ds:itemID="{3E027A6E-445F-4FE1-AFC5-4D957BAD21B3}"/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2</Pages>
  <Words>377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Accordo «Creazione di un parco giochi»</dc:title>
  <dc:subject/>
  <dc:creator>Sutter Romana</dc:creator>
  <cp:keywords/>
  <dc:description/>
  <cp:lastModifiedBy>Keller Romana (GA GR)</cp:lastModifiedBy>
  <cp:revision>36</cp:revision>
  <cp:lastPrinted>2024-12-20T06:30:00Z</cp:lastPrinted>
  <dcterms:created xsi:type="dcterms:W3CDTF">2023-07-24T09:04:00Z</dcterms:created>
  <dcterms:modified xsi:type="dcterms:W3CDTF">2025-11-12T10:42:00Z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fc5642-2d7f-4e68-9674-ab3e35a89b06_Enabled">
    <vt:lpwstr>true</vt:lpwstr>
  </property>
  <property fmtid="{D5CDD505-2E9C-101B-9397-08002B2CF9AE}" pid="3" name="MSIP_Label_fbfc5642-2d7f-4e68-9674-ab3e35a89b06_SetDate">
    <vt:lpwstr>2025-09-04T14:00:10Z</vt:lpwstr>
  </property>
  <property fmtid="{D5CDD505-2E9C-101B-9397-08002B2CF9AE}" pid="4" name="MSIP_Label_fbfc5642-2d7f-4e68-9674-ab3e35a89b06_Method">
    <vt:lpwstr>Standard</vt:lpwstr>
  </property>
  <property fmtid="{D5CDD505-2E9C-101B-9397-08002B2CF9AE}" pid="5" name="MSIP_Label_fbfc5642-2d7f-4e68-9674-ab3e35a89b06_Name">
    <vt:lpwstr>label-2-default</vt:lpwstr>
  </property>
  <property fmtid="{D5CDD505-2E9C-101B-9397-08002B2CF9AE}" pid="6" name="MSIP_Label_fbfc5642-2d7f-4e68-9674-ab3e35a89b06_SiteId">
    <vt:lpwstr>70ee0a01-45f2-4b86-aa78-73100089c50c</vt:lpwstr>
  </property>
  <property fmtid="{D5CDD505-2E9C-101B-9397-08002B2CF9AE}" pid="7" name="MSIP_Label_fbfc5642-2d7f-4e68-9674-ab3e35a89b06_ActionId">
    <vt:lpwstr>1229f12d-9372-41ac-b81c-9b748a0b35c8</vt:lpwstr>
  </property>
  <property fmtid="{D5CDD505-2E9C-101B-9397-08002B2CF9AE}" pid="8" name="MSIP_Label_fbfc5642-2d7f-4e68-9674-ab3e35a89b06_ContentBits">
    <vt:lpwstr>0</vt:lpwstr>
  </property>
  <property fmtid="{D5CDD505-2E9C-101B-9397-08002B2CF9AE}" pid="9" name="MSIP_Label_fbfc5642-2d7f-4e68-9674-ab3e35a89b06_Tag">
    <vt:lpwstr>10, 3, 0, 1</vt:lpwstr>
  </property>
  <property fmtid="{D5CDD505-2E9C-101B-9397-08002B2CF9AE}" pid="10" name="ContentTypeId">
    <vt:lpwstr>0x010100DE2F0662B018DB4594F9CF5C34491862</vt:lpwstr>
  </property>
</Properties>
</file>