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theme/theme1.xml" ContentType="application/vnd.openxmlformats-officedocument.theme+xml"/>
  <Override PartName="/word/vbaData.xml" ContentType="application/vnd.ms-word.vbaData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D74" w:rsidRDefault="00F55D74" w:rsidP="00120CA0">
      <w:pPr>
        <w:rPr>
          <w:vanish/>
          <w:sz w:val="16"/>
          <w:szCs w:val="16"/>
          <w:highlight w:val="yellow"/>
        </w:rPr>
      </w:pPr>
      <w:r>
        <w:rPr>
          <w:vanish/>
          <w:sz w:val="16"/>
          <w:szCs w:val="16"/>
          <w:highlight w:val="yellow"/>
        </w:rPr>
        <w:t>Visitenkarte 220g/m2,</w:t>
      </w:r>
      <w:r w:rsidR="00120CA0" w:rsidRPr="00460F2A">
        <w:rPr>
          <w:vanish/>
          <w:sz w:val="16"/>
          <w:szCs w:val="16"/>
          <w:highlight w:val="yellow"/>
        </w:rPr>
        <w:t xml:space="preserve"> 25 </w:t>
      </w:r>
      <w:r w:rsidR="00467F93">
        <w:rPr>
          <w:vanish/>
          <w:sz w:val="16"/>
          <w:szCs w:val="16"/>
          <w:highlight w:val="yellow"/>
        </w:rPr>
        <w:t>Bg. à 10 Karten, 85x54 mm, Zweck</w:t>
      </w:r>
      <w:r w:rsidR="00120CA0" w:rsidRPr="00460F2A">
        <w:rPr>
          <w:vanish/>
          <w:sz w:val="16"/>
          <w:szCs w:val="16"/>
          <w:highlight w:val="yellow"/>
        </w:rPr>
        <w:t xml:space="preserve">form, </w:t>
      </w:r>
      <w:r w:rsidR="00A61920">
        <w:rPr>
          <w:vanish/>
          <w:sz w:val="16"/>
          <w:szCs w:val="16"/>
          <w:highlight w:val="yellow"/>
        </w:rPr>
        <w:t>1200.54932016</w:t>
      </w:r>
      <w:bookmarkStart w:id="0" w:name="_GoBack"/>
      <w:bookmarkEnd w:id="0"/>
      <w:r>
        <w:rPr>
          <w:vanish/>
          <w:sz w:val="16"/>
          <w:szCs w:val="16"/>
          <w:highlight w:val="yellow"/>
        </w:rPr>
        <w:t>, Packung à 250 Visitenkarten</w:t>
      </w:r>
    </w:p>
    <w:p w:rsidR="00120CA0" w:rsidRPr="002214EF" w:rsidRDefault="00120CA0" w:rsidP="00120CA0">
      <w:pPr>
        <w:rPr>
          <w:vanish/>
          <w:sz w:val="16"/>
          <w:szCs w:val="16"/>
        </w:rPr>
      </w:pPr>
      <w:r w:rsidRPr="00460F2A">
        <w:rPr>
          <w:vanish/>
          <w:sz w:val="16"/>
          <w:szCs w:val="16"/>
          <w:highlight w:val="yellow"/>
        </w:rPr>
        <w:t>Drucken</w:t>
      </w:r>
      <w:r w:rsidR="00F55D74">
        <w:rPr>
          <w:vanish/>
          <w:sz w:val="16"/>
          <w:szCs w:val="16"/>
          <w:highlight w:val="yellow"/>
        </w:rPr>
        <w:t xml:space="preserve"> </w:t>
      </w:r>
      <w:r w:rsidRPr="00460F2A">
        <w:rPr>
          <w:vanish/>
          <w:sz w:val="16"/>
          <w:szCs w:val="16"/>
          <w:highlight w:val="yellow"/>
        </w:rPr>
        <w:t>=</w:t>
      </w:r>
      <w:r w:rsidR="00F55D74">
        <w:rPr>
          <w:vanish/>
          <w:sz w:val="16"/>
          <w:szCs w:val="16"/>
          <w:highlight w:val="yellow"/>
        </w:rPr>
        <w:t xml:space="preserve"> </w:t>
      </w:r>
      <w:r w:rsidRPr="00460F2A">
        <w:rPr>
          <w:vanish/>
          <w:sz w:val="16"/>
          <w:szCs w:val="16"/>
          <w:highlight w:val="yellow"/>
        </w:rPr>
        <w:t>Datei, Drucken, Eigenschaften, Papiereinzug</w:t>
      </w:r>
      <w:r w:rsidR="00F55D74">
        <w:rPr>
          <w:vanish/>
          <w:sz w:val="16"/>
          <w:szCs w:val="16"/>
          <w:highlight w:val="yellow"/>
        </w:rPr>
        <w:t xml:space="preserve"> </w:t>
      </w:r>
      <w:r w:rsidRPr="00460F2A">
        <w:rPr>
          <w:vanish/>
          <w:sz w:val="16"/>
          <w:szCs w:val="16"/>
          <w:highlight w:val="yellow"/>
        </w:rPr>
        <w:t>=</w:t>
      </w:r>
      <w:r w:rsidR="00F55D74">
        <w:rPr>
          <w:vanish/>
          <w:sz w:val="16"/>
          <w:szCs w:val="16"/>
          <w:highlight w:val="yellow"/>
        </w:rPr>
        <w:t xml:space="preserve"> </w:t>
      </w:r>
      <w:r w:rsidRPr="00460F2A">
        <w:rPr>
          <w:vanish/>
          <w:sz w:val="16"/>
          <w:szCs w:val="16"/>
          <w:highlight w:val="yellow"/>
        </w:rPr>
        <w:t>Manuell</w:t>
      </w:r>
    </w:p>
    <w:tbl>
      <w:tblPr>
        <w:tblStyle w:val="Tabellenraster"/>
        <w:tblW w:w="1004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716"/>
        <w:gridCol w:w="609"/>
        <w:gridCol w:w="4716"/>
      </w:tblGrid>
      <w:tr w:rsidR="0022788F" w:rsidTr="00194C4A">
        <w:trPr>
          <w:cantSplit/>
          <w:trHeight w:hRule="exact" w:val="3061"/>
        </w:trPr>
        <w:tc>
          <w:tcPr>
            <w:tcW w:w="4716" w:type="dxa"/>
          </w:tcPr>
          <w:p w:rsidR="0022788F" w:rsidRDefault="0022788F" w:rsidP="009927E6">
            <w:pPr>
              <w:ind w:left="284" w:right="120"/>
            </w:pPr>
          </w:p>
          <w:p w:rsidR="0022788F" w:rsidRDefault="0022788F" w:rsidP="009927E6">
            <w:pPr>
              <w:ind w:left="284" w:right="120"/>
            </w:pPr>
          </w:p>
          <w:p w:rsidR="0022788F" w:rsidRDefault="0022788F" w:rsidP="009927E6">
            <w:pPr>
              <w:ind w:left="284" w:right="120"/>
            </w:pPr>
          </w:p>
          <w:p w:rsidR="0022788F" w:rsidRDefault="0022788F" w:rsidP="009927E6">
            <w:pPr>
              <w:ind w:left="284" w:right="120"/>
            </w:pPr>
          </w:p>
          <w:p w:rsidR="0022788F" w:rsidRDefault="0022788F" w:rsidP="009927E6">
            <w:pPr>
              <w:ind w:left="284" w:right="120"/>
            </w:pPr>
          </w:p>
          <w:p w:rsidR="0022788F" w:rsidRDefault="0022788F" w:rsidP="009927E6">
            <w:pPr>
              <w:ind w:left="284" w:right="120"/>
            </w:pPr>
          </w:p>
          <w:p w:rsidR="0022788F" w:rsidRPr="00332F2A" w:rsidRDefault="0022788F" w:rsidP="009927E6">
            <w:pPr>
              <w:ind w:left="284" w:right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Privat</w:t>
            </w:r>
          </w:p>
          <w:bookmarkStart w:id="1" w:name="Strasse"/>
          <w:p w:rsidR="0022788F" w:rsidRPr="00332F2A" w:rsidRDefault="00A23824" w:rsidP="009927E6">
            <w:pPr>
              <w:ind w:left="284" w:right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Strasse"/>
                  <w:enabled/>
                  <w:calcOnExit w:val="0"/>
                  <w:textInput>
                    <w:default w:val="Strasse"/>
                  </w:textInput>
                </w:ffData>
              </w:fldChar>
            </w:r>
            <w:r w:rsidR="0022788F"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="0022788F">
              <w:rPr>
                <w:noProof/>
                <w:sz w:val="16"/>
                <w:szCs w:val="16"/>
              </w:rPr>
              <w:t>Strasse</w:t>
            </w:r>
            <w:r>
              <w:rPr>
                <w:sz w:val="16"/>
                <w:szCs w:val="16"/>
              </w:rPr>
              <w:fldChar w:fldCharType="end"/>
            </w:r>
            <w:bookmarkEnd w:id="1"/>
          </w:p>
          <w:bookmarkStart w:id="2" w:name="PLZ_Ort"/>
          <w:p w:rsidR="0022788F" w:rsidRPr="00332F2A" w:rsidRDefault="00A23824" w:rsidP="009927E6">
            <w:pPr>
              <w:ind w:left="284" w:right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PLZ_Ort"/>
                  <w:enabled/>
                  <w:calcOnExit w:val="0"/>
                  <w:textInput>
                    <w:default w:val="PLZ_Ort"/>
                  </w:textInput>
                </w:ffData>
              </w:fldChar>
            </w:r>
            <w:r w:rsidR="0022788F"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="0022788F">
              <w:rPr>
                <w:noProof/>
                <w:sz w:val="16"/>
                <w:szCs w:val="16"/>
              </w:rPr>
              <w:t>PLZ_Ort</w:t>
            </w:r>
            <w:r>
              <w:rPr>
                <w:sz w:val="16"/>
                <w:szCs w:val="16"/>
              </w:rPr>
              <w:fldChar w:fldCharType="end"/>
            </w:r>
            <w:bookmarkEnd w:id="2"/>
          </w:p>
          <w:p w:rsidR="0022788F" w:rsidRPr="00332F2A" w:rsidRDefault="0022788F" w:rsidP="002E5C87">
            <w:pPr>
              <w:tabs>
                <w:tab w:val="left" w:pos="1134"/>
              </w:tabs>
              <w:ind w:left="284" w:right="11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Telefon</w:t>
            </w:r>
            <w:r>
              <w:rPr>
                <w:sz w:val="16"/>
                <w:szCs w:val="16"/>
              </w:rPr>
              <w:tab/>
            </w:r>
            <w:r w:rsidR="00A23824">
              <w:rPr>
                <w:sz w:val="16"/>
                <w:szCs w:val="16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3" w:name="Text5"/>
            <w:r>
              <w:rPr>
                <w:sz w:val="16"/>
                <w:szCs w:val="16"/>
              </w:rPr>
              <w:instrText xml:space="preserve"> FORMTEXT </w:instrText>
            </w:r>
            <w:r w:rsidR="00A23824">
              <w:rPr>
                <w:sz w:val="16"/>
                <w:szCs w:val="16"/>
              </w:rPr>
            </w:r>
            <w:r w:rsidR="00A23824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="00A23824">
              <w:rPr>
                <w:sz w:val="16"/>
                <w:szCs w:val="16"/>
              </w:rPr>
              <w:fldChar w:fldCharType="end"/>
            </w:r>
            <w:bookmarkEnd w:id="3"/>
          </w:p>
          <w:p w:rsidR="0022788F" w:rsidRPr="00332F2A" w:rsidRDefault="0022788F" w:rsidP="002E5C87">
            <w:pPr>
              <w:tabs>
                <w:tab w:val="left" w:pos="1134"/>
              </w:tabs>
              <w:ind w:left="284" w:right="11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Mobile</w:t>
            </w:r>
            <w:r>
              <w:rPr>
                <w:sz w:val="16"/>
                <w:szCs w:val="16"/>
              </w:rPr>
              <w:tab/>
            </w:r>
            <w:r w:rsidR="00A23824">
              <w:rPr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4" w:name="Text6"/>
            <w:r>
              <w:rPr>
                <w:sz w:val="16"/>
                <w:szCs w:val="16"/>
              </w:rPr>
              <w:instrText xml:space="preserve"> FORMTEXT </w:instrText>
            </w:r>
            <w:r w:rsidR="00A23824">
              <w:rPr>
                <w:sz w:val="16"/>
                <w:szCs w:val="16"/>
              </w:rPr>
            </w:r>
            <w:r w:rsidR="00A23824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="00A23824">
              <w:rPr>
                <w:sz w:val="16"/>
                <w:szCs w:val="16"/>
              </w:rPr>
              <w:fldChar w:fldCharType="end"/>
            </w:r>
            <w:bookmarkEnd w:id="4"/>
          </w:p>
          <w:bookmarkStart w:id="5" w:name="E_Mail"/>
          <w:p w:rsidR="0022788F" w:rsidRDefault="00A23824" w:rsidP="009927E6">
            <w:pPr>
              <w:ind w:left="284" w:right="120"/>
            </w:pPr>
            <w:r>
              <w:rPr>
                <w:sz w:val="16"/>
                <w:szCs w:val="16"/>
              </w:rPr>
              <w:fldChar w:fldCharType="begin">
                <w:ffData>
                  <w:name w:val="E_Mail"/>
                  <w:enabled/>
                  <w:calcOnExit w:val="0"/>
                  <w:textInput>
                    <w:default w:val="E-Mail"/>
                  </w:textInput>
                </w:ffData>
              </w:fldChar>
            </w:r>
            <w:r w:rsidR="0022788F"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="0022788F">
              <w:rPr>
                <w:noProof/>
                <w:sz w:val="16"/>
                <w:szCs w:val="16"/>
              </w:rPr>
              <w:t>E-Mail</w:t>
            </w:r>
            <w:r>
              <w:rPr>
                <w:sz w:val="16"/>
                <w:szCs w:val="16"/>
              </w:rPr>
              <w:fldChar w:fldCharType="end"/>
            </w:r>
            <w:bookmarkEnd w:id="5"/>
          </w:p>
        </w:tc>
        <w:tc>
          <w:tcPr>
            <w:tcW w:w="609" w:type="dxa"/>
          </w:tcPr>
          <w:p w:rsidR="0022788F" w:rsidRDefault="0022788F" w:rsidP="00460F2A">
            <w:pPr>
              <w:ind w:left="120" w:right="120"/>
            </w:pPr>
          </w:p>
        </w:tc>
        <w:tc>
          <w:tcPr>
            <w:tcW w:w="4716" w:type="dxa"/>
          </w:tcPr>
          <w:p w:rsidR="0022788F" w:rsidRDefault="0022788F" w:rsidP="00AB4C21">
            <w:pPr>
              <w:ind w:left="284" w:right="120"/>
            </w:pPr>
          </w:p>
        </w:tc>
      </w:tr>
      <w:tr w:rsidR="0022788F" w:rsidTr="00BE2221">
        <w:trPr>
          <w:cantSplit/>
          <w:trHeight w:hRule="exact" w:val="3061"/>
        </w:trPr>
        <w:tc>
          <w:tcPr>
            <w:tcW w:w="4716" w:type="dxa"/>
          </w:tcPr>
          <w:p w:rsidR="0022788F" w:rsidRDefault="0022788F" w:rsidP="00AB4C21">
            <w:pPr>
              <w:ind w:left="284" w:right="120"/>
            </w:pPr>
          </w:p>
        </w:tc>
        <w:tc>
          <w:tcPr>
            <w:tcW w:w="609" w:type="dxa"/>
          </w:tcPr>
          <w:p w:rsidR="0022788F" w:rsidRDefault="0022788F" w:rsidP="00460F2A">
            <w:pPr>
              <w:ind w:left="120" w:right="120"/>
            </w:pPr>
          </w:p>
        </w:tc>
        <w:tc>
          <w:tcPr>
            <w:tcW w:w="4716" w:type="dxa"/>
          </w:tcPr>
          <w:p w:rsidR="0022788F" w:rsidRDefault="0022788F" w:rsidP="00AB4C21">
            <w:pPr>
              <w:ind w:left="284" w:right="120"/>
            </w:pPr>
          </w:p>
        </w:tc>
      </w:tr>
      <w:tr w:rsidR="0022788F" w:rsidTr="004E2302">
        <w:trPr>
          <w:cantSplit/>
          <w:trHeight w:hRule="exact" w:val="3061"/>
        </w:trPr>
        <w:tc>
          <w:tcPr>
            <w:tcW w:w="4716" w:type="dxa"/>
          </w:tcPr>
          <w:p w:rsidR="0022788F" w:rsidRDefault="0022788F" w:rsidP="00AB4C21">
            <w:pPr>
              <w:ind w:left="284" w:right="120"/>
            </w:pPr>
          </w:p>
        </w:tc>
        <w:tc>
          <w:tcPr>
            <w:tcW w:w="609" w:type="dxa"/>
          </w:tcPr>
          <w:p w:rsidR="0022788F" w:rsidRDefault="0022788F" w:rsidP="00460F2A">
            <w:pPr>
              <w:ind w:left="120" w:right="120"/>
            </w:pPr>
          </w:p>
        </w:tc>
        <w:tc>
          <w:tcPr>
            <w:tcW w:w="4716" w:type="dxa"/>
          </w:tcPr>
          <w:p w:rsidR="0022788F" w:rsidRDefault="0022788F" w:rsidP="00AB4C21">
            <w:pPr>
              <w:ind w:left="284" w:right="120"/>
            </w:pPr>
          </w:p>
        </w:tc>
      </w:tr>
      <w:tr w:rsidR="0022788F" w:rsidTr="00180FF1">
        <w:trPr>
          <w:cantSplit/>
          <w:trHeight w:hRule="exact" w:val="3061"/>
        </w:trPr>
        <w:tc>
          <w:tcPr>
            <w:tcW w:w="4716" w:type="dxa"/>
          </w:tcPr>
          <w:p w:rsidR="0022788F" w:rsidRDefault="0022788F" w:rsidP="00AB4C21">
            <w:pPr>
              <w:ind w:left="284" w:right="120"/>
            </w:pPr>
          </w:p>
        </w:tc>
        <w:tc>
          <w:tcPr>
            <w:tcW w:w="609" w:type="dxa"/>
          </w:tcPr>
          <w:p w:rsidR="0022788F" w:rsidRDefault="0022788F" w:rsidP="00460F2A">
            <w:pPr>
              <w:ind w:left="120" w:right="120"/>
            </w:pPr>
          </w:p>
        </w:tc>
        <w:tc>
          <w:tcPr>
            <w:tcW w:w="4716" w:type="dxa"/>
          </w:tcPr>
          <w:p w:rsidR="0022788F" w:rsidRDefault="0022788F" w:rsidP="00AB4C21">
            <w:pPr>
              <w:ind w:left="284" w:right="120"/>
            </w:pPr>
          </w:p>
        </w:tc>
      </w:tr>
      <w:tr w:rsidR="0022788F" w:rsidTr="00042F7D">
        <w:trPr>
          <w:cantSplit/>
          <w:trHeight w:hRule="exact" w:val="3061"/>
        </w:trPr>
        <w:tc>
          <w:tcPr>
            <w:tcW w:w="4716" w:type="dxa"/>
          </w:tcPr>
          <w:p w:rsidR="0022788F" w:rsidRDefault="0022788F" w:rsidP="00AB4C21">
            <w:pPr>
              <w:ind w:left="284" w:right="120"/>
            </w:pPr>
          </w:p>
        </w:tc>
        <w:tc>
          <w:tcPr>
            <w:tcW w:w="609" w:type="dxa"/>
          </w:tcPr>
          <w:p w:rsidR="0022788F" w:rsidRDefault="0022788F" w:rsidP="00460F2A">
            <w:pPr>
              <w:ind w:left="120" w:right="120"/>
            </w:pPr>
          </w:p>
        </w:tc>
        <w:tc>
          <w:tcPr>
            <w:tcW w:w="4716" w:type="dxa"/>
          </w:tcPr>
          <w:p w:rsidR="0022788F" w:rsidRDefault="0022788F" w:rsidP="00AB4C21">
            <w:pPr>
              <w:ind w:left="284" w:right="120"/>
            </w:pPr>
          </w:p>
        </w:tc>
      </w:tr>
    </w:tbl>
    <w:p w:rsidR="00460F2A" w:rsidRPr="00460F2A" w:rsidRDefault="00460F2A" w:rsidP="00460F2A">
      <w:pPr>
        <w:ind w:left="120" w:right="120"/>
        <w:rPr>
          <w:vanish/>
        </w:rPr>
      </w:pPr>
    </w:p>
    <w:sectPr w:rsidR="00460F2A" w:rsidRPr="00460F2A" w:rsidSect="00460F2A">
      <w:type w:val="continuous"/>
      <w:pgSz w:w="11905" w:h="16837"/>
      <w:pgMar w:top="765" w:right="850" w:bottom="0" w:left="850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9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0F2A"/>
    <w:rsid w:val="000725E4"/>
    <w:rsid w:val="000B3F34"/>
    <w:rsid w:val="000C2AF8"/>
    <w:rsid w:val="00120CA0"/>
    <w:rsid w:val="001E1FF0"/>
    <w:rsid w:val="001E527D"/>
    <w:rsid w:val="0022788F"/>
    <w:rsid w:val="00274288"/>
    <w:rsid w:val="002B7A5E"/>
    <w:rsid w:val="002E279B"/>
    <w:rsid w:val="002E5C87"/>
    <w:rsid w:val="00332F2A"/>
    <w:rsid w:val="00460F2A"/>
    <w:rsid w:val="00467F93"/>
    <w:rsid w:val="00475E06"/>
    <w:rsid w:val="004A0882"/>
    <w:rsid w:val="005332F9"/>
    <w:rsid w:val="005353BB"/>
    <w:rsid w:val="005641C8"/>
    <w:rsid w:val="007B199C"/>
    <w:rsid w:val="008B528F"/>
    <w:rsid w:val="009927E6"/>
    <w:rsid w:val="00A23824"/>
    <w:rsid w:val="00A426CB"/>
    <w:rsid w:val="00A47C62"/>
    <w:rsid w:val="00A61920"/>
    <w:rsid w:val="00AA3270"/>
    <w:rsid w:val="00B436D7"/>
    <w:rsid w:val="00B91035"/>
    <w:rsid w:val="00B9267B"/>
    <w:rsid w:val="00BC2767"/>
    <w:rsid w:val="00C1592B"/>
    <w:rsid w:val="00EA03C1"/>
    <w:rsid w:val="00F55D74"/>
    <w:rsid w:val="00FB5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 w:val="22"/>
        <w:szCs w:val="22"/>
        <w:lang w:val="de-CH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353BB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460F2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641C8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641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 w:val="22"/>
        <w:szCs w:val="22"/>
        <w:lang w:val="de-CH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353BB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460F2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641C8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641C8"/>
    <w:rPr>
      <w:rFonts w:ascii="Tahoma" w:hAnsi="Tahoma" w:cs="Tahoma"/>
      <w:sz w:val="16"/>
      <w:szCs w:val="16"/>
    </w:r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TEMPLATEPROJECT.NEWMACROS.VISITENKARTE_PRIVAT" wne:name="TemplateProject.NewMacros.Visitenkarte_Privat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anguage xmlns="http://schemas.microsoft.com/sharepoint/v3">DE</Language>
    <CustomerID xmlns="http://schemas.microsoft.com/sharepoint/v3">1003</CustomerID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8D8C19C864E994B9EEFD692365D36D9" ma:contentTypeVersion="5" ma:contentTypeDescription="Ein neues Dokument erstellen." ma:contentTypeScope="" ma:versionID="b6d57f9e5eaba510e12bec1a73f3456d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5daec0eb2f90972e4e5a6482838d9056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Language" minOccurs="0"/>
                <xsd:element ref="ns1:Customer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Language" ma:index="11" nillable="true" ma:displayName="Sprache" ma:default="DE" ma:format="Dropdown" ma:internalName="Language">
      <xsd:simpleType>
        <xsd:restriction base="dms:Choice">
          <xsd:enumeration value="DE"/>
          <xsd:enumeration value="RM"/>
          <xsd:enumeration value="IT"/>
          <xsd:enumeration value="EN"/>
          <xsd:enumeration value="STOP"/>
        </xsd:restriction>
      </xsd:simpleType>
    </xsd:element>
    <xsd:element name="CustomerID" ma:index="12" nillable="true" ma:displayName="Benutzerdefinierte ID-Nummer" ma:internalName="CustomerID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 ma:index="8" ma:displayName="Kommentare"/>
        <xsd:element name="keywords" minOccurs="0" maxOccurs="1" type="xsd:string" ma:index="10" ma:displayName="Schlüsselwörter"/>
        <xsd:element ref="dc:language" minOccurs="0" maxOccurs="1"/>
        <xsd:element name="category" minOccurs="0" maxOccurs="1" type="xsd:string" ma:index="9" ma:displayName="Kategorie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6337E94-2D8A-4B96-B8AA-81149E7EA620}"/>
</file>

<file path=customXml/itemProps2.xml><?xml version="1.0" encoding="utf-8"?>
<ds:datastoreItem xmlns:ds="http://schemas.openxmlformats.org/officeDocument/2006/customXml" ds:itemID="{93E774BE-85FC-4413-B4F3-AD96AA7375E5}"/>
</file>

<file path=customXml/itemProps3.xml><?xml version="1.0" encoding="utf-8"?>
<ds:datastoreItem xmlns:ds="http://schemas.openxmlformats.org/officeDocument/2006/customXml" ds:itemID="{212BE050-E02E-48FD-9958-1F691360E03F}"/>
</file>

<file path=docProps/app.xml><?xml version="1.0" encoding="utf-8"?>
<Properties xmlns="http://schemas.openxmlformats.org/officeDocument/2006/extended-properties" xmlns:vt="http://schemas.openxmlformats.org/officeDocument/2006/docPropsVTypes">
  <Template>Visitenkarten_Rückseite_Privatadresse</Template>
  <TotalTime>0</TotalTime>
  <Pages>1</Pages>
  <Words>44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Visitenkarten Rückseite Privatadresse</dc:title>
  <dc:creator>Giuliana Ludwig</dc:creator>
  <cp:keywords/>
  <dc:description/>
  <cp:lastModifiedBy>Galliard Dominik</cp:lastModifiedBy>
  <cp:revision>9</cp:revision>
  <cp:lastPrinted>2011-10-18T11:42:00Z</cp:lastPrinted>
  <dcterms:created xsi:type="dcterms:W3CDTF">2011-12-15T14:39:00Z</dcterms:created>
  <dcterms:modified xsi:type="dcterms:W3CDTF">2013-03-28T11:40:00Z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0x01010078D8C19C864E994B9EEFD692365D36D9</vt:lpwstr>
  </property>
</Properties>
</file>